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63BDD" w:rsidRPr="00520C64" w:rsidRDefault="003B612D" w:rsidP="002B7687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  <w:lang w:val="es-ES_tradnl"/>
        </w:rPr>
      </w:pPr>
      <w:r w:rsidRPr="00520C64">
        <w:rPr>
          <w:rFonts w:ascii="Arial" w:hAnsi="Arial" w:cs="Arial"/>
          <w:noProof/>
          <w:sz w:val="20"/>
          <w:szCs w:val="20"/>
          <w:lang w:eastAsia="es-P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ABEDDDC" wp14:editId="1752258E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C64" w:rsidRDefault="00520C64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520C64" w:rsidRPr="008B125D" w:rsidRDefault="00520C64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520C64" w:rsidRDefault="00520C64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520C64" w:rsidRPr="008B125D" w:rsidRDefault="00520C64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520C64">
        <w:rPr>
          <w:rFonts w:ascii="Arial" w:hAnsi="Arial" w:cs="Arial"/>
          <w:sz w:val="20"/>
          <w:szCs w:val="20"/>
          <w:lang w:val="es-ES_tradnl"/>
        </w:rPr>
        <w:t>Título de la Unidad:</w:t>
      </w:r>
      <w:r w:rsidR="008C0883" w:rsidRPr="00520C64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8C0883" w:rsidRPr="00520C64">
        <w:rPr>
          <w:rFonts w:ascii="Arial" w:hAnsi="Arial" w:cs="Arial"/>
          <w:sz w:val="20"/>
          <w:szCs w:val="20"/>
          <w:u w:val="single"/>
          <w:lang w:val="es-ES_tradnl"/>
        </w:rPr>
        <w:t>7.5 ¡Poesía por todas partes!</w:t>
      </w:r>
      <w:r w:rsidR="008C0883" w:rsidRPr="00520C64">
        <w:rPr>
          <w:rFonts w:ascii="Arial" w:hAnsi="Arial" w:cs="Arial"/>
          <w:sz w:val="20"/>
          <w:szCs w:val="20"/>
          <w:lang w:val="es-ES_tradnl"/>
        </w:rPr>
        <w:t xml:space="preserve">   </w:t>
      </w:r>
      <w:r w:rsidR="000F2881" w:rsidRPr="00520C64">
        <w:rPr>
          <w:rFonts w:ascii="Arial" w:hAnsi="Arial" w:cs="Arial"/>
          <w:sz w:val="20"/>
          <w:szCs w:val="20"/>
          <w:lang w:val="es-ES_tradnl"/>
        </w:rPr>
        <w:tab/>
      </w:r>
      <w:r w:rsidR="000F2881" w:rsidRPr="00520C64">
        <w:rPr>
          <w:rFonts w:ascii="Arial" w:hAnsi="Arial" w:cs="Arial"/>
          <w:sz w:val="20"/>
          <w:szCs w:val="20"/>
          <w:lang w:val="es-ES_tradnl"/>
        </w:rPr>
        <w:tab/>
      </w:r>
      <w:r w:rsidR="00863BDD" w:rsidRPr="00520C64">
        <w:rPr>
          <w:rFonts w:ascii="Arial" w:hAnsi="Arial" w:cs="Arial"/>
          <w:sz w:val="20"/>
          <w:szCs w:val="20"/>
          <w:lang w:val="es-ES_tradnl"/>
        </w:rPr>
        <w:t>Semana #: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="008C0883"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>1</w:t>
          </w:r>
        </w:sdtContent>
      </w:sdt>
    </w:p>
    <w:p w:rsidR="007447AD" w:rsidRPr="00520C64" w:rsidRDefault="007447AD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E152EE" w:rsidRPr="00520C64" w:rsidRDefault="005F0F0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520C64">
        <w:rPr>
          <w:rFonts w:ascii="Arial" w:hAnsi="Arial" w:cs="Arial"/>
          <w:sz w:val="20"/>
          <w:szCs w:val="20"/>
          <w:lang w:val="es-ES_tradnl"/>
        </w:rPr>
        <w:t xml:space="preserve">Profesor(a): </w:t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="007151EA"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="007151EA"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="007151EA" w:rsidRPr="00520C64">
        <w:rPr>
          <w:rFonts w:ascii="Arial" w:hAnsi="Arial" w:cs="Arial"/>
          <w:sz w:val="20"/>
          <w:szCs w:val="20"/>
          <w:lang w:val="es-ES_tradnl"/>
        </w:rPr>
        <w:tab/>
      </w:r>
      <w:r w:rsidR="007151EA"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="00A2102F"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Español </w:t>
          </w:r>
        </w:sdtContent>
      </w:sdt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 </w:t>
      </w:r>
      <w:r w:rsidR="007151EA"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="008C0883"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Séptimo </w:t>
          </w:r>
        </w:sdtContent>
      </w:sdt>
      <w:r w:rsidR="007151EA" w:rsidRPr="00520C64">
        <w:rPr>
          <w:rFonts w:ascii="Arial" w:hAnsi="Arial" w:cs="Arial"/>
          <w:sz w:val="20"/>
          <w:szCs w:val="20"/>
          <w:lang w:val="es-ES_tradnl"/>
        </w:rPr>
        <w:tab/>
      </w:r>
      <w:r w:rsidR="007151EA" w:rsidRPr="00520C64">
        <w:rPr>
          <w:rFonts w:ascii="Arial" w:hAnsi="Arial" w:cs="Arial"/>
          <w:sz w:val="20"/>
          <w:szCs w:val="20"/>
          <w:lang w:val="es-ES_tradnl"/>
        </w:rPr>
        <w:tab/>
      </w:r>
      <w:r w:rsidR="007151EA" w:rsidRPr="00520C64">
        <w:rPr>
          <w:rFonts w:ascii="Arial" w:hAnsi="Arial" w:cs="Arial"/>
          <w:sz w:val="20"/>
          <w:szCs w:val="20"/>
          <w:lang w:val="es-ES_tradnl"/>
        </w:rPr>
        <w:tab/>
      </w:r>
      <w:r w:rsidR="00161C48" w:rsidRPr="00520C64">
        <w:rPr>
          <w:rFonts w:ascii="Arial" w:hAnsi="Arial" w:cs="Arial"/>
          <w:sz w:val="20"/>
          <w:szCs w:val="20"/>
          <w:lang w:val="es-ES_tradnl"/>
        </w:rPr>
        <w:t>Fecha</w:t>
      </w:r>
      <w:proofErr w:type="gramStart"/>
      <w:r w:rsidR="00161C48" w:rsidRPr="00520C64">
        <w:rPr>
          <w:rFonts w:ascii="Arial" w:hAnsi="Arial" w:cs="Arial"/>
          <w:sz w:val="20"/>
          <w:szCs w:val="20"/>
          <w:lang w:val="es-ES_tradnl"/>
        </w:rPr>
        <w:t>:_</w:t>
      </w:r>
      <w:proofErr w:type="gramEnd"/>
      <w:r w:rsidR="00161C48" w:rsidRPr="00520C64">
        <w:rPr>
          <w:rFonts w:ascii="Arial" w:hAnsi="Arial" w:cs="Arial"/>
          <w:sz w:val="20"/>
          <w:szCs w:val="20"/>
          <w:lang w:val="es-ES_tradnl"/>
        </w:rPr>
        <w:t>____________________</w:t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 </w:t>
      </w:r>
    </w:p>
    <w:p w:rsidR="008A00F4" w:rsidRPr="00520C64" w:rsidRDefault="008A00F4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  <w:lang w:val="es-ES_tradnl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2697"/>
        <w:gridCol w:w="363"/>
      </w:tblGrid>
      <w:tr w:rsidR="00520C64" w:rsidRPr="00520C64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EE0EA9" w:rsidRPr="00520C64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</w:t>
            </w:r>
            <w:r w:rsidR="009A0FEF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ESULTADOS DESEADOS</w:t>
            </w:r>
          </w:p>
        </w:tc>
      </w:tr>
      <w:tr w:rsidR="00520C64" w:rsidRPr="00520C64" w:rsidTr="00161C48">
        <w:trPr>
          <w:trHeight w:val="187"/>
        </w:trPr>
        <w:tc>
          <w:tcPr>
            <w:tcW w:w="4905" w:type="pct"/>
            <w:gridSpan w:val="6"/>
            <w:tcBorders>
              <w:right w:val="nil"/>
            </w:tcBorders>
            <w:shd w:val="clear" w:color="auto" w:fill="FFFFFF"/>
          </w:tcPr>
          <w:p w:rsidR="00977029" w:rsidRPr="00520C64" w:rsidRDefault="00977029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Compresión Duradera (entendimientos claves)</w:t>
            </w:r>
          </w:p>
          <w:p w:rsidR="008C0883" w:rsidRPr="00520C64" w:rsidRDefault="008C0883" w:rsidP="008C0883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CD1.  La poesía usa una amplia variedad de formas, patrones de rima y ritmos.                             </w:t>
            </w:r>
          </w:p>
          <w:p w:rsidR="008C0883" w:rsidRPr="00520C64" w:rsidRDefault="008C0883" w:rsidP="008C0883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CD2.  Hay diferentes herramientas literarias y licencias poéticas para que los escritores creen poesía.</w:t>
            </w:r>
          </w:p>
          <w:p w:rsidR="00977029" w:rsidRPr="00520C64" w:rsidRDefault="008C0883" w:rsidP="008C0883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CD3.  Los escritores usan sus experiencias personales para escribir poesía.</w:t>
            </w:r>
          </w:p>
        </w:tc>
        <w:tc>
          <w:tcPr>
            <w:tcW w:w="95" w:type="pct"/>
            <w:tcBorders>
              <w:left w:val="nil"/>
            </w:tcBorders>
            <w:shd w:val="clear" w:color="auto" w:fill="FFFFFF"/>
          </w:tcPr>
          <w:p w:rsidR="00977029" w:rsidRPr="00520C64" w:rsidRDefault="00977029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C7617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977029" w:rsidRPr="00520C64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  <w:r w:rsidR="009A0FEF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VALUACION DEL APRENDIZAJE</w:t>
            </w:r>
          </w:p>
        </w:tc>
      </w:tr>
      <w:tr w:rsidR="00520C64" w:rsidRPr="00520C64" w:rsidTr="00CB0EB1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251BEF" w:rsidRPr="00520C64" w:rsidRDefault="00251BE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Evaluación </w:t>
            </w: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sumativa</w:t>
            </w:r>
            <w:proofErr w:type="spellEnd"/>
            <w:r w:rsidR="004B45D1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(TD)</w:t>
            </w:r>
            <w:r w:rsidR="00686827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(proyectos de unidad, exámenes, otros) </w:t>
            </w:r>
          </w:p>
        </w:tc>
      </w:tr>
      <w:tr w:rsidR="00520C64" w:rsidRPr="00520C64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977029" w:rsidRPr="00520C64" w:rsidRDefault="008C0883" w:rsidP="008C0883">
            <w:pPr>
              <w:tabs>
                <w:tab w:val="left" w:pos="2579"/>
                <w:tab w:val="center" w:pos="9441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Análisis de poesía y producción de poesía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ab/>
            </w:r>
            <w:r w:rsidR="00194ED2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P</w:t>
            </w:r>
            <w:r w:rsidR="009A0FEF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LAN DE APRENDIZAJE</w:t>
            </w:r>
          </w:p>
        </w:tc>
      </w:tr>
      <w:tr w:rsidR="00520C64" w:rsidRPr="00520C64" w:rsidTr="00AC7617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977029" w:rsidRPr="00520C64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Actividades de Aprendizaje Sugeridas:</w:t>
            </w:r>
          </w:p>
        </w:tc>
      </w:tr>
      <w:tr w:rsidR="00520C64" w:rsidRPr="00520C64" w:rsidTr="008C0883">
        <w:trPr>
          <w:trHeight w:val="413"/>
        </w:trPr>
        <w:tc>
          <w:tcPr>
            <w:tcW w:w="899" w:type="pct"/>
            <w:shd w:val="clear" w:color="auto" w:fill="D9E2F3"/>
          </w:tcPr>
          <w:p w:rsidR="009709E4" w:rsidRPr="00520C64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shd w:val="clear" w:color="auto" w:fill="D9E2F3"/>
          </w:tcPr>
          <w:p w:rsidR="009709E4" w:rsidRPr="00520C64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9709E4" w:rsidRPr="00520C64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09E4" w:rsidRPr="00520C64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09E4" w:rsidRPr="00520C64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9709E4" w:rsidRPr="00520C64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Viernes</w:t>
            </w:r>
          </w:p>
        </w:tc>
      </w:tr>
      <w:tr w:rsidR="00520C64" w:rsidRPr="00520C64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520C64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155224517"/>
              <w:placeholder>
                <w:docPart w:val="CBB81F94FEC94878B056DF1C48A0734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065714486"/>
              <w:placeholder>
                <w:docPart w:val="F28FDBAEEC284B028F012643F6512C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927406117"/>
              <w:placeholder>
                <w:docPart w:val="E69E5B9AB72B4883B4FA5E6F6CB899A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3B612D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3414061"/>
              <w:placeholder>
                <w:docPart w:val="A36359AE70AB43549F5879AAE595EB7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026098961"/>
              <w:placeholder>
                <w:docPart w:val="0ED7C4CE3E464092A40F587703BCF52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439333423"/>
              <w:placeholder>
                <w:docPart w:val="66CA904D1B744E94B8D8105D100FA5B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569662154"/>
              <w:placeholder>
                <w:docPart w:val="1B76E31594824625B575C5BC754F8E8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975795136"/>
              <w:placeholder>
                <w:docPart w:val="07812CF698C8436DBFDB04E040AEC4D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084880026"/>
              <w:placeholder>
                <w:docPart w:val="7ACA57CB962945B19EB20844C8CE086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803968506"/>
              <w:placeholder>
                <w:docPart w:val="112275E4E6884FCFB29B7091756C503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83613576"/>
              <w:placeholder>
                <w:docPart w:val="CE47D43880534908AE0FB8720307B81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050767938"/>
              <w:placeholder>
                <w:docPart w:val="4EDC44B7B1D649B598AFE5C1049A5BE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339278685"/>
              <w:placeholder>
                <w:docPart w:val="69557531F37D4F4AA17E37079796018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967957118"/>
              <w:placeholder>
                <w:docPart w:val="E98312F3DC374E65A1E06758AC6DB9D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431904088"/>
              <w:placeholder>
                <w:docPart w:val="1FFC53B51E634C039BB48786AF2E7D1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520C64" w:rsidRDefault="008C088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</w:tr>
      <w:tr w:rsidR="00520C64" w:rsidRPr="00520C64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520C64" w:rsidRDefault="00197CA5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gramStart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proofErr w:type="gramEnd"/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 AO.CC.1ª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7.AO.PC.5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7.AO.PC.7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7.AO.PC.8ª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7.AO.PC.8b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70525C" w:rsidRPr="00520C64" w:rsidRDefault="008C0883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7.LL.ICI.10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gramStart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proofErr w:type="gramEnd"/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 AO.CC.1ª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7.AO.PC.5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7.AO.PC.7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7.AO.PC.8ª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7.AO.PC.8b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  <w:p w:rsidR="0070525C" w:rsidRPr="00520C64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gramStart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proofErr w:type="gramEnd"/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 AO.CC.1ª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7.AO.PC.5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7.AO.PC.7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7.AO.PC.8ª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7.AO.PC.8b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70525C" w:rsidRPr="00520C64" w:rsidRDefault="008C0883" w:rsidP="008C088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gramStart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proofErr w:type="gramEnd"/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 AO.CC.1ª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7.AO.PC.5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7.AO.PC.7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7.AO.PC.8ª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7.AO.PC.8b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  <w:p w:rsidR="0070525C" w:rsidRPr="00520C64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gramStart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proofErr w:type="gramEnd"/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 AO.CC.1ª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7.AO.PC.5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7.AO.PC.7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7.AO.PC.8ª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7.AO.PC.8b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8C0883" w:rsidRPr="00520C64" w:rsidRDefault="008C0883" w:rsidP="008C088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  <w:p w:rsidR="0070525C" w:rsidRPr="00520C64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C7617">
        <w:trPr>
          <w:trHeight w:val="713"/>
        </w:trPr>
        <w:tc>
          <w:tcPr>
            <w:tcW w:w="899" w:type="pct"/>
            <w:vAlign w:val="center"/>
          </w:tcPr>
          <w:p w:rsidR="009709E4" w:rsidRPr="00520C64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9709E4" w:rsidRPr="00520C64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vAlign w:val="center"/>
          </w:tcPr>
          <w:p w:rsidR="009709E4" w:rsidRPr="00520C64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9709E4" w:rsidRPr="00520C64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9709E4" w:rsidRPr="00520C64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vAlign w:val="center"/>
          </w:tcPr>
          <w:p w:rsidR="009709E4" w:rsidRPr="00520C64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520C64">
        <w:trPr>
          <w:trHeight w:val="1736"/>
        </w:trPr>
        <w:tc>
          <w:tcPr>
            <w:tcW w:w="899" w:type="pct"/>
            <w:vAlign w:val="center"/>
          </w:tcPr>
          <w:p w:rsidR="001A098E" w:rsidRPr="00520C64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Objetivos</w:t>
            </w:r>
          </w:p>
        </w:tc>
        <w:tc>
          <w:tcPr>
            <w:tcW w:w="850" w:type="pct"/>
          </w:tcPr>
          <w:p w:rsidR="00C349E5" w:rsidRPr="00520C64" w:rsidRDefault="00412813" w:rsidP="00C349E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54898457"/>
                <w:placeholder>
                  <w:docPart w:val="8909A898E6754D9782422365E1F6866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8C0883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Mediante el estudio del poema musicalizado </w:t>
                </w:r>
                <w:proofErr w:type="spellStart"/>
                <w:r w:rsidR="008C0883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Oubao</w:t>
                </w:r>
                <w:proofErr w:type="spellEnd"/>
                <w:r w:rsidR="008C0883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</w:t>
                </w:r>
                <w:proofErr w:type="spellStart"/>
                <w:r w:rsidR="008C0883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Moin</w:t>
                </w:r>
                <w:proofErr w:type="spellEnd"/>
                <w:r w:rsidR="008C0883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el estudiante identificará y reconocerá los elementos culturales de un texto literario correctamente.</w:t>
                </w:r>
              </w:sdtContent>
            </w:sdt>
          </w:p>
          <w:p w:rsidR="009709E4" w:rsidRPr="00520C64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B3DA6" w:rsidRPr="00520C64" w:rsidRDefault="00AB3DA6" w:rsidP="00AB3DA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</w:t>
            </w:r>
            <w:r w:rsidR="009940B6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uego del estudio y análisis del poema </w:t>
            </w:r>
            <w:proofErr w:type="spellStart"/>
            <w:r w:rsidR="009940B6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Oubao</w:t>
            </w:r>
            <w:proofErr w:type="spellEnd"/>
            <w:r w:rsidR="009940B6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="009940B6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Moin</w:t>
            </w:r>
            <w:proofErr w:type="spellEnd"/>
            <w:r w:rsidR="009940B6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el estudiante, realizará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una interpretación pictográfica de una estrofa seleccionada en el</w:t>
            </w:r>
            <w:r w:rsidR="009940B6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poema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. (ilustración del poema)</w:t>
            </w:r>
          </w:p>
          <w:p w:rsidR="009709E4" w:rsidRPr="00520C64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21004F" w:rsidRPr="00520C64" w:rsidRDefault="00412813" w:rsidP="0021004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i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-1966335475"/>
                <w:placeholder>
                  <w:docPart w:val="E1C0CA207509427EA103D4249AB12F8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0A55B0" w:rsidRPr="00520C64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 xml:space="preserve"> A través de la lectura La </w:t>
                </w:r>
                <w:proofErr w:type="spellStart"/>
                <w:r w:rsidR="000A55B0" w:rsidRPr="00520C64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>tierruca</w:t>
                </w:r>
                <w:proofErr w:type="spellEnd"/>
                <w:r w:rsidR="000A55B0" w:rsidRPr="00520C64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 xml:space="preserve"> el estudiante, explicará el significado de unos versos del poema correctamente.</w:t>
                </w:r>
              </w:sdtContent>
            </w:sdt>
          </w:p>
          <w:p w:rsidR="009709E4" w:rsidRPr="00520C64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709E4" w:rsidRPr="00520C64" w:rsidRDefault="005D5F0B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Luego de la lectura y discusión de varios poemas el estudiante, completará  las primeras dos columnas de la Tabla SQA para determinar qué sabe y qué desea aprender con relación a la poesía.</w:t>
            </w:r>
          </w:p>
        </w:tc>
        <w:tc>
          <w:tcPr>
            <w:tcW w:w="801" w:type="pct"/>
            <w:gridSpan w:val="2"/>
          </w:tcPr>
          <w:p w:rsidR="009709E4" w:rsidRPr="00520C64" w:rsidRDefault="00E63669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Luego del estudio y discusión del lenguaje literario</w:t>
            </w:r>
            <w:r w:rsidR="00161C48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(figurado) el estudiante, identificará los rasgos característicos que le p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rtenecen correctamente.</w:t>
            </w:r>
          </w:p>
        </w:tc>
      </w:tr>
      <w:tr w:rsidR="00520C64" w:rsidRPr="00520C64" w:rsidTr="00AC7617">
        <w:trPr>
          <w:trHeight w:val="58"/>
        </w:trPr>
        <w:tc>
          <w:tcPr>
            <w:tcW w:w="899" w:type="pct"/>
            <w:vAlign w:val="center"/>
          </w:tcPr>
          <w:p w:rsidR="00AA0738" w:rsidRPr="00520C64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Actividad de </w:t>
            </w:r>
            <w:r w:rsidR="00AA0738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Inicio</w:t>
            </w:r>
          </w:p>
        </w:tc>
        <w:tc>
          <w:tcPr>
            <w:tcW w:w="850" w:type="pct"/>
          </w:tcPr>
          <w:p w:rsidR="000A55B0" w:rsidRPr="00520C64" w:rsidRDefault="00412813" w:rsidP="000A55B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2072194056"/>
                <w:placeholder>
                  <w:docPart w:val="DB79D289B85943DDBB7053619BAC3CF4"/>
                </w:placeholder>
                <w:dropDownList>
                  <w:listItem w:value="Choose an item."/>
                  <w:listItem w:displayText="Exploración" w:value="Exploración"/>
                  <w:listItem w:displayText="Presentación del tema" w:value="Presentación del tema"/>
                  <w:listItem w:displayText="Discusión de la asignación" w:value="Discusión de la asignación"/>
                  <w:listItem w:displayText="Repaso de la clase anterior" w:value="Repaso de la clase anterior"/>
                  <w:listItem w:displayText="Introducción: destrezas o temas" w:value="Introducción: destrezas o temas"/>
                  <w:listItem w:displayText="Discusión del vocabulario" w:value="Discusión del vocabulario"/>
                  <w:listItem w:displayText="Discusión de una noticia" w:value="Discusión de una noticia"/>
                  <w:listItem w:displayText="Presentación de ejercicios" w:value="Presentación de ejercicios"/>
                  <w:listItem w:displayText="Conversación Socializada" w:value="Conversación Socializada"/>
                  <w:listItem w:displayText="Actividad de Avalúo" w:value="Actividad de Avalúo"/>
                  <w:listItem w:displayText="Objetivos del aprendizaje y expectativas" w:value="Objetivos del aprendizaje y expectativas"/>
                  <w:listItem w:displayText="Preguntas abiertas" w:value="Preguntas abiertas"/>
                  <w:listItem w:displayText="Reflexión diaria" w:value="Reflexión diaria"/>
                </w:dropDownList>
              </w:sdtPr>
              <w:sdtEndPr/>
              <w:sdtContent>
                <w:r w:rsidR="008C0883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Introducción: destrezas o temas</w:t>
                </w:r>
              </w:sdtContent>
            </w:sdt>
          </w:p>
          <w:p w:rsidR="00B402A6" w:rsidRPr="00520C64" w:rsidRDefault="00F435AD" w:rsidP="00161C4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El maestro presenta </w:t>
            </w:r>
            <w:r w:rsidR="008C0883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un poema o </w:t>
            </w:r>
            <w:r w:rsidR="008C0883"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una canción popular de un autor puertorriqueño o un artista contemporáneo Se sugiere utilizar el  Poema musicalizado </w:t>
            </w:r>
            <w:proofErr w:type="spellStart"/>
            <w:r w:rsidR="008C0883"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Oubao</w:t>
            </w:r>
            <w:proofErr w:type="spellEnd"/>
            <w:r w:rsidR="008C0883"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="008C0883"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Moin</w:t>
            </w:r>
            <w:proofErr w:type="spellEnd"/>
            <w:r w:rsidR="008C0883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.</w:t>
            </w:r>
          </w:p>
        </w:tc>
        <w:tc>
          <w:tcPr>
            <w:tcW w:w="848" w:type="pct"/>
          </w:tcPr>
          <w:p w:rsidR="0021004F" w:rsidRPr="00520C64" w:rsidRDefault="00412813" w:rsidP="000A55B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2058200121"/>
                <w:placeholder>
                  <w:docPart w:val="6425472AA91A49EE904B20DC59347F4D"/>
                </w:placeholder>
                <w:dropDownList>
                  <w:listItem w:value="Choose an item."/>
                  <w:listItem w:displayText="Exploración" w:value="Exploración"/>
                  <w:listItem w:displayText="Presentación del tema" w:value="Presentación del tema"/>
                  <w:listItem w:displayText="Discusión de la asignación" w:value="Discusión de la asignación"/>
                  <w:listItem w:displayText="Repaso de la clase anterior" w:value="Repaso de la clase anterior"/>
                  <w:listItem w:displayText="Introducción: destrezas o temas" w:value="Introducción: destrezas o temas"/>
                  <w:listItem w:displayText="Discusión del vocabulario" w:value="Discusión del vocabulario"/>
                  <w:listItem w:displayText="Discusión de una noticia" w:value="Discusión de una noticia"/>
                  <w:listItem w:displayText="Presentación de ejercicios" w:value="Presentación de ejercicios"/>
                  <w:listItem w:displayText="Conversación Socializada" w:value="Conversación Socializada"/>
                  <w:listItem w:displayText="Actividad de Avalúo" w:value="Actividad de Avalúo"/>
                  <w:listItem w:displayText="Objetivos del aprendizaje y expectativas" w:value="Objetivos del aprendizaje y expectativas"/>
                  <w:listItem w:displayText="Preguntas abiertas" w:value="Preguntas abiertas"/>
                  <w:listItem w:displayText="Reflexión diaria" w:value="Reflexión diaria"/>
                </w:dropDownList>
              </w:sdtPr>
              <w:sdtEndPr/>
              <w:sdtContent>
                <w:r w:rsidR="00AB3DA6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Repaso de la clase anterior</w:t>
                </w:r>
              </w:sdtContent>
            </w:sdt>
            <w:r w:rsidR="0021004F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  <w:p w:rsidR="009709E4" w:rsidRPr="00520C64" w:rsidRDefault="009940B6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Se integrarán las Bellas Artes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mediante la interpretación musical del poema </w:t>
            </w:r>
            <w:proofErr w:type="spellStart"/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Oubao</w:t>
            </w:r>
            <w:proofErr w:type="spellEnd"/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Moin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al cantar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>lo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en grupo</w:t>
            </w:r>
          </w:p>
        </w:tc>
        <w:tc>
          <w:tcPr>
            <w:tcW w:w="801" w:type="pct"/>
          </w:tcPr>
          <w:p w:rsidR="0021004F" w:rsidRPr="00520C64" w:rsidRDefault="00412813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398094737"/>
                <w:placeholder>
                  <w:docPart w:val="3BACD3878BDA47A7B9B5B40F9B5AA7C7"/>
                </w:placeholder>
                <w:dropDownList>
                  <w:listItem w:value="Choose an item."/>
                  <w:listItem w:displayText="Exploración" w:value="Exploración"/>
                  <w:listItem w:displayText="Presentación del tema" w:value="Presentación del tema"/>
                  <w:listItem w:displayText="Discusión de la asignación" w:value="Discusión de la asignación"/>
                  <w:listItem w:displayText="Repaso de la clase anterior" w:value="Repaso de la clase anterior"/>
                  <w:listItem w:displayText="Introducción: destrezas o temas" w:value="Introducción: destrezas o temas"/>
                  <w:listItem w:displayText="Discusión del vocabulario" w:value="Discusión del vocabulario"/>
                  <w:listItem w:displayText="Discusión de una noticia" w:value="Discusión de una noticia"/>
                  <w:listItem w:displayText="Presentación de ejercicios" w:value="Presentación de ejercicios"/>
                  <w:listItem w:displayText="Conversación Socializada" w:value="Conversación Socializada"/>
                  <w:listItem w:displayText="Actividad de Avalúo" w:value="Actividad de Avalúo"/>
                  <w:listItem w:displayText="Objetivos del aprendizaje y expectativas" w:value="Objetivos del aprendizaje y expectativas"/>
                  <w:listItem w:displayText="Preguntas abiertas" w:value="Preguntas abiertas"/>
                  <w:listItem w:displayText="Reflexión diaria" w:value="Reflexión diaria"/>
                </w:dropDownList>
              </w:sdtPr>
              <w:sdtEndPr/>
              <w:sdtContent>
                <w:r w:rsidR="009940B6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Discusión de la asignación</w:t>
                </w:r>
              </w:sdtContent>
            </w:sdt>
            <w:r w:rsidR="00C224E0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: (</w:t>
            </w:r>
            <w:r w:rsidR="009940B6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</w:t>
            </w:r>
            <w:r w:rsidR="00C224E0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estudiante seleccionó</w:t>
            </w:r>
            <w:r w:rsidR="009940B6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un poema musicalizado de su </w:t>
            </w:r>
            <w:r w:rsidR="009940B6"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preferencia</w:t>
            </w:r>
            <w:r w:rsidR="00C224E0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para ser discutido en la clase)</w:t>
            </w:r>
          </w:p>
          <w:p w:rsidR="009709E4" w:rsidRPr="00520C64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709E4" w:rsidRPr="00520C64" w:rsidRDefault="005D5F0B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Los estudiantes completarán las primeras dos columnas de la Tabla SQA (Otra evidencia,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ver anejos)</w:t>
            </w: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807237669"/>
              <w:placeholder>
                <w:docPart w:val="18BFA6AD3884441DBBE98009F9907AE2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CB0EB1" w:rsidRPr="00520C64" w:rsidRDefault="00E63669" w:rsidP="00CB0EB1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Presentación del tema</w:t>
                </w:r>
              </w:p>
            </w:sdtContent>
          </w:sdt>
          <w:p w:rsidR="009709E4" w:rsidRPr="00520C64" w:rsidRDefault="00E6366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Ejemplo de un texto literario y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un texto no literario</w:t>
            </w:r>
          </w:p>
        </w:tc>
      </w:tr>
      <w:tr w:rsidR="00520C64" w:rsidRPr="00520C64" w:rsidTr="00520C64">
        <w:trPr>
          <w:trHeight w:val="3095"/>
        </w:trPr>
        <w:tc>
          <w:tcPr>
            <w:tcW w:w="899" w:type="pct"/>
            <w:vAlign w:val="center"/>
          </w:tcPr>
          <w:p w:rsidR="009709E4" w:rsidRPr="00520C64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Actividad de </w:t>
            </w:r>
            <w:r w:rsidR="009709E4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Desarrollo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  <w:lang w:val="es-ES_tradnl"/>
              </w:rPr>
              <w:id w:val="213790868"/>
              <w:placeholder>
                <w:docPart w:val="44F3C774515741D5B5E01042F9EC9CF2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B402A6" w:rsidRPr="00520C64" w:rsidRDefault="008C0883" w:rsidP="00B402A6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sz w:val="20"/>
                    <w:szCs w:val="20"/>
                    <w:lang w:val="es-ES_tradnl"/>
                  </w:rPr>
                  <w:t>Análisis de material presentado</w:t>
                </w:r>
              </w:p>
            </w:sdtContent>
          </w:sdt>
          <w:p w:rsidR="00B402A6" w:rsidRPr="00520C64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F435AD" w:rsidRPr="00520C64" w:rsidRDefault="00F435AD" w:rsidP="000A55B0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El maestro analiza un poema o una canción popular de un autor puertorriqueño o un artista contemporáneo para identificar y reconocer los valores culturales de un texto literario. Se sugiere utilizar el  Poema musicalizado </w:t>
            </w:r>
            <w:proofErr w:type="spellStart"/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Oubao</w:t>
            </w:r>
            <w:proofErr w:type="spellEnd"/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Moin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.</w:t>
            </w:r>
          </w:p>
          <w:p w:rsidR="00B402A6" w:rsidRPr="00520C64" w:rsidRDefault="00F435AD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maestro ofrece datos biográficos del autor.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  <w:lang w:val="es-ES_tradnl"/>
              </w:rPr>
              <w:id w:val="-944074890"/>
              <w:placeholder>
                <w:docPart w:val="EA57D9C7EA884F69B1F2521902A45660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520C64" w:rsidRDefault="00AB3DA6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sz w:val="20"/>
                    <w:szCs w:val="20"/>
                    <w:lang w:val="es-ES_tradnl"/>
                  </w:rPr>
                  <w:t>Explicación de ejercicios creativos</w:t>
                </w:r>
              </w:p>
            </w:sdtContent>
          </w:sdt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709E4" w:rsidRPr="00520C64" w:rsidRDefault="009940B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Interpretación pictográfica de una estrofa seleccionada en el poema. (ilustración del poema)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  <w:lang w:val="es-ES_tradnl"/>
              </w:rPr>
              <w:id w:val="1346431342"/>
              <w:placeholder>
                <w:docPart w:val="E392CAF8BE7E4CD9BF5DE98EEA473B4D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520C64" w:rsidRDefault="00CB0EB1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  <w:lang w:val="es-ES_tradnl"/>
                  </w:rPr>
                </w:pPr>
                <w:r w:rsidRPr="00520C6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0A55B0" w:rsidRPr="00520C64" w:rsidRDefault="000A55B0" w:rsidP="000A55B0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Lectura y discusión del poema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La </w:t>
            </w:r>
            <w:proofErr w:type="spellStart"/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tierruca</w:t>
            </w:r>
            <w:proofErr w:type="spellEnd"/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 (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Sueños y palabras págs. 66 y 69)</w:t>
            </w:r>
          </w:p>
          <w:p w:rsidR="000A55B0" w:rsidRPr="00520C64" w:rsidRDefault="000A55B0" w:rsidP="000A55B0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709E4" w:rsidRPr="00520C64" w:rsidRDefault="000A55B0" w:rsidP="000A55B0">
            <w:pPr>
              <w:spacing w:after="0"/>
              <w:rPr>
                <w:rFonts w:ascii="Arial" w:hAnsi="Arial" w:cs="Arial"/>
                <w:i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Explicar</w:t>
            </w:r>
            <w:r w:rsidR="00161C48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el significado de unos versos del poema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La </w:t>
            </w:r>
            <w:proofErr w:type="spellStart"/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Tierruca</w:t>
            </w:r>
            <w:proofErr w:type="spellEnd"/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  <w:lang w:val="es-ES_tradnl"/>
              </w:rPr>
              <w:id w:val="902260263"/>
              <w:placeholder>
                <w:docPart w:val="0C90AE06258E4EA7AC6FAAC9E43310AB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520C64" w:rsidRDefault="005D5F0B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sz w:val="20"/>
                    <w:szCs w:val="20"/>
                    <w:lang w:val="es-ES_tradnl"/>
                  </w:rPr>
                  <w:t>Lectura e intercambio de ideas</w:t>
                </w:r>
              </w:p>
            </w:sdtContent>
          </w:sdt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709E4" w:rsidRPr="00520C64" w:rsidRDefault="005D5F0B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El maestro repasará con el estudiante  los elementos del poema (verso, estrofa, verso libre, rima y ritmo). </w:t>
            </w: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sz w:val="20"/>
                <w:szCs w:val="20"/>
                <w:lang w:val="es-ES_tradnl"/>
              </w:rPr>
              <w:id w:val="-667632158"/>
              <w:placeholder>
                <w:docPart w:val="CDACE43F76534500AC6A3610385AC57E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520C64" w:rsidRDefault="00CB0EB1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  <w:lang w:val="es-ES_tradnl"/>
                  </w:rPr>
                </w:pPr>
                <w:r w:rsidRPr="00520C6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CB0EB1" w:rsidRPr="00520C64" w:rsidRDefault="00E63669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Lectura y discusión de un texto literario.</w:t>
            </w:r>
          </w:p>
          <w:p w:rsidR="00E63669" w:rsidRPr="00520C64" w:rsidRDefault="00E63669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E63669" w:rsidRPr="00520C64" w:rsidRDefault="00E63669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Establecer diferencias entre un texto literario y texto no literario</w:t>
            </w:r>
          </w:p>
          <w:p w:rsidR="00E63669" w:rsidRPr="00520C64" w:rsidRDefault="00E63669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709E4" w:rsidRPr="00520C64" w:rsidRDefault="001E414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Identificar las características del texto literario</w:t>
            </w:r>
          </w:p>
        </w:tc>
      </w:tr>
      <w:tr w:rsidR="00520C64" w:rsidRPr="00520C64" w:rsidTr="00520C64">
        <w:trPr>
          <w:trHeight w:val="1151"/>
        </w:trPr>
        <w:tc>
          <w:tcPr>
            <w:tcW w:w="899" w:type="pct"/>
            <w:vAlign w:val="center"/>
          </w:tcPr>
          <w:p w:rsidR="009709E4" w:rsidRPr="00520C64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Actividad de </w:t>
            </w:r>
            <w:r w:rsidR="009709E4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544261452"/>
              <w:placeholder>
                <w:docPart w:val="C0EE09ECB2D646E3A375AAF5370616B0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21004F" w:rsidRPr="00520C64" w:rsidRDefault="00F435AD" w:rsidP="0021004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Contestar dudas</w:t>
                </w:r>
              </w:p>
            </w:sdtContent>
          </w:sdt>
          <w:p w:rsidR="0021004F" w:rsidRPr="00520C64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709E4" w:rsidRPr="00520C64" w:rsidRDefault="00F435AD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Trabaja vocabulario en contexto y comprensión del texto.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1803694305"/>
              <w:placeholder>
                <w:docPart w:val="A59BCF9AAC4642AAB7BC23681168D067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520C64" w:rsidRDefault="009940B6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Instrucciones para el siguiente día</w:t>
                </w:r>
              </w:p>
            </w:sdtContent>
          </w:sdt>
          <w:p w:rsidR="009709E4" w:rsidRPr="00520C64" w:rsidRDefault="009709E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940B6" w:rsidRPr="00520C64" w:rsidRDefault="009940B6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Discusión del trabajo realizado.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58298561"/>
              <w:placeholder>
                <w:docPart w:val="F141A94E27BA4CCC806291D30FC27949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520C64" w:rsidRDefault="00CB0EB1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  <w:p w:rsidR="009709E4" w:rsidRPr="00520C64" w:rsidRDefault="009709E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0A55B0" w:rsidRPr="00520C64" w:rsidRDefault="000A55B0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Discusión de la tarea asignada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106422151"/>
              <w:placeholder>
                <w:docPart w:val="7DD63B50E5C0485B9CCF665A292C66AD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520C64" w:rsidRDefault="005D5F0B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709E4" w:rsidRPr="00520C64" w:rsidRDefault="009709E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9709E4" w:rsidRPr="00520C64" w:rsidRDefault="001E414C" w:rsidP="001E414C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Discusión del material y aclaración de dudas</w:t>
            </w:r>
          </w:p>
        </w:tc>
      </w:tr>
      <w:tr w:rsidR="00520C64" w:rsidRPr="00520C64" w:rsidTr="00AC7617">
        <w:trPr>
          <w:trHeight w:val="58"/>
        </w:trPr>
        <w:tc>
          <w:tcPr>
            <w:tcW w:w="899" w:type="pct"/>
            <w:vAlign w:val="center"/>
          </w:tcPr>
          <w:p w:rsidR="00686827" w:rsidRPr="00520C64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Avalúos Formativos - Otras evidencias</w:t>
            </w:r>
          </w:p>
        </w:tc>
        <w:tc>
          <w:tcPr>
            <w:tcW w:w="850" w:type="pct"/>
          </w:tcPr>
          <w:p w:rsidR="009B1917" w:rsidRPr="00520C64" w:rsidRDefault="009B1917" w:rsidP="009B1917">
            <w:pPr>
              <w:pStyle w:val="NoSpacing"/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</w:pPr>
          </w:p>
          <w:p w:rsidR="00686827" w:rsidRPr="00520C64" w:rsidRDefault="00412813" w:rsidP="0068682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247181103"/>
                <w:placeholder>
                  <w:docPart w:val="97156E572BBB4A7B95ACE7307FD15E01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F435AD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9B1917" w:rsidRPr="00520C64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9B1917" w:rsidRPr="00520C64" w:rsidRDefault="00412813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821565409"/>
                <w:placeholder>
                  <w:docPart w:val="D8FE01AD9CE44886A9C34564D9D62BF3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9940B6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9B1917" w:rsidRPr="00520C64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686827" w:rsidRPr="00520C64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B1917" w:rsidRPr="00520C64" w:rsidRDefault="00412813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182196506"/>
                <w:placeholder>
                  <w:docPart w:val="0982B74F46524FE1A299E2BB567CA5A3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0A55B0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9B1917" w:rsidRPr="00520C64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686827" w:rsidRPr="00520C64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B1917" w:rsidRPr="00520C64" w:rsidRDefault="00412813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862241931"/>
                <w:placeholder>
                  <w:docPart w:val="7F27AC09C9BA4F7D8936CC8322C11919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E63669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9B1917" w:rsidRPr="00520C64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686827" w:rsidRPr="00520C64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686827" w:rsidRPr="00520C64" w:rsidRDefault="001E414C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Pre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>g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untas abiertas</w:t>
            </w:r>
          </w:p>
        </w:tc>
      </w:tr>
      <w:tr w:rsidR="00520C64" w:rsidRPr="00520C64" w:rsidTr="00AC7617">
        <w:trPr>
          <w:trHeight w:val="58"/>
        </w:trPr>
        <w:tc>
          <w:tcPr>
            <w:tcW w:w="899" w:type="pct"/>
            <w:vAlign w:val="center"/>
          </w:tcPr>
          <w:p w:rsidR="00AA0738" w:rsidRPr="00520C64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Materiales</w:t>
            </w:r>
          </w:p>
        </w:tc>
        <w:tc>
          <w:tcPr>
            <w:tcW w:w="850" w:type="pct"/>
          </w:tcPr>
          <w:p w:rsidR="0021004F" w:rsidRPr="00520C64" w:rsidRDefault="00412813" w:rsidP="0021004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119376634"/>
                <w:placeholder>
                  <w:docPart w:val="45AAABB7A3114F5BAEF91357CEFF594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F435AD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Pizarra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752615780"/>
              <w:placeholder>
                <w:docPart w:val="D52AED4F830649BAB86C82C5640F2867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21004F" w:rsidRPr="00520C64" w:rsidRDefault="00F435AD" w:rsidP="0021004F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396017704"/>
              <w:placeholder>
                <w:docPart w:val="1ADB7CE868564275B072C7A8121AA95F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21004F" w:rsidRPr="00520C64" w:rsidRDefault="00F435AD" w:rsidP="0021004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Franjas / vocabulario</w:t>
                </w:r>
              </w:p>
            </w:sdtContent>
          </w:sdt>
          <w:p w:rsidR="0021004F" w:rsidRPr="00520C64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A0738" w:rsidRPr="00520C64" w:rsidRDefault="0021004F" w:rsidP="0021004F">
            <w:pPr>
              <w:rPr>
                <w:rFonts w:ascii="Arial" w:eastAsia="Times New Roman" w:hAnsi="Arial" w:cs="Arial"/>
                <w:sz w:val="20"/>
                <w:szCs w:val="20"/>
                <w:lang w:val="es-ES_tradnl" w:eastAsia="ja-JP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48" w:type="pct"/>
          </w:tcPr>
          <w:p w:rsidR="0021004F" w:rsidRPr="00520C64" w:rsidRDefault="00412813" w:rsidP="0021004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344055978"/>
                <w:placeholder>
                  <w:docPart w:val="4ECB61DA41FB4F688E3DB69FF5D09BAE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5D5F0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Información provista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982507286"/>
              <w:placeholder>
                <w:docPart w:val="7CC674D3DCF743B6B0557F86F9F7767C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21004F" w:rsidRPr="00520C64" w:rsidRDefault="005D5F0B" w:rsidP="0021004F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p>
            </w:sdtContent>
          </w:sdt>
          <w:p w:rsidR="0021004F" w:rsidRPr="00520C64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21004F" w:rsidRPr="00520C64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01" w:type="pct"/>
          </w:tcPr>
          <w:p w:rsidR="00E63669" w:rsidRPr="00520C64" w:rsidRDefault="00412813" w:rsidP="00E63669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476832706"/>
                <w:placeholder>
                  <w:docPart w:val="D607ECF4CA5F4A92845BD4643E9C701D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E63669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Libro de texto: Sueños y palabras 7mo</w:t>
                </w:r>
                <w:r w:rsidR="001E414C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Páginas 66 y 69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n-US"/>
              </w:rPr>
              <w:id w:val="982662718"/>
              <w:placeholder>
                <w:docPart w:val="6CF88799295642E3BAA04C68B38A99B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520C64" w:rsidRDefault="005D5F0B" w:rsidP="00CB0EB1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proofErr w:type="spellStart"/>
                <w:r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Pizarra</w:t>
                </w:r>
                <w:proofErr w:type="spellEnd"/>
              </w:p>
            </w:sdtContent>
          </w:sdt>
          <w:p w:rsidR="00AA0738" w:rsidRPr="00520C64" w:rsidRDefault="00161C4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Otros</w:t>
            </w:r>
            <w:proofErr w:type="spellEnd"/>
            <w:r w:rsidR="00CB0EB1" w:rsidRPr="00520C64">
              <w:rPr>
                <w:rFonts w:ascii="Arial" w:hAnsi="Arial" w:cs="Arial"/>
                <w:sz w:val="20"/>
                <w:szCs w:val="20"/>
                <w:lang w:val="en-US"/>
              </w:rPr>
              <w:t>_____________________</w:t>
            </w:r>
          </w:p>
        </w:tc>
        <w:tc>
          <w:tcPr>
            <w:tcW w:w="801" w:type="pct"/>
          </w:tcPr>
          <w:p w:rsidR="00CB0EB1" w:rsidRPr="00520C64" w:rsidRDefault="00412813" w:rsidP="00CB0EB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693655327"/>
                <w:placeholder>
                  <w:docPart w:val="2F292B743A31466F87AF50A670D014A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proofErr w:type="spellStart"/>
                <w:r w:rsidR="00E63669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Libro</w:t>
                </w:r>
                <w:proofErr w:type="spellEnd"/>
                <w:r w:rsidR="00E63669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 w:rsidR="00E63669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</w:t>
                </w:r>
                <w:proofErr w:type="spellEnd"/>
                <w:r w:rsidR="00E63669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: </w:t>
                </w:r>
                <w:proofErr w:type="spellStart"/>
                <w:r w:rsidR="00E63669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Sueños</w:t>
                </w:r>
                <w:proofErr w:type="spellEnd"/>
                <w:r w:rsidR="00E63669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palabras 7mo</w:t>
                </w:r>
                <w:r w:rsidR="001E414C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págs. 71-73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n-US"/>
              </w:rPr>
              <w:id w:val="-2074262014"/>
              <w:placeholder>
                <w:docPart w:val="3419F320C436479A839EED772416436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520C64" w:rsidRDefault="00E63669" w:rsidP="00CB0EB1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proofErr w:type="spellStart"/>
                <w:r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Pizarra</w:t>
                </w:r>
                <w:proofErr w:type="spellEnd"/>
              </w:p>
            </w:sdtContent>
          </w:sdt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A0738" w:rsidRPr="00520C64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Otros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 ____________________</w:t>
            </w:r>
          </w:p>
        </w:tc>
        <w:tc>
          <w:tcPr>
            <w:tcW w:w="801" w:type="pct"/>
            <w:gridSpan w:val="2"/>
          </w:tcPr>
          <w:p w:rsidR="001E414C" w:rsidRPr="00520C64" w:rsidRDefault="00412813" w:rsidP="001E414C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635404228"/>
                <w:placeholder>
                  <w:docPart w:val="11C90D5A3D1B460B892EB78C36286EA5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1E414C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Libro de texto: Sueños y palabras 7mo </w:t>
                </w:r>
                <w:r w:rsidR="00161C48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Pág.</w:t>
                </w:r>
                <w:r w:rsidR="001E414C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18</w:t>
                </w:r>
              </w:sdtContent>
            </w:sdt>
          </w:p>
          <w:p w:rsidR="00A93688" w:rsidRPr="00520C64" w:rsidRDefault="001E414C" w:rsidP="00520C6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  <w:p w:rsidR="00AA0738" w:rsidRPr="00520C6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</w:tr>
      <w:tr w:rsidR="00520C64" w:rsidRPr="00520C64" w:rsidTr="00AC7617">
        <w:trPr>
          <w:trHeight w:val="58"/>
        </w:trPr>
        <w:tc>
          <w:tcPr>
            <w:tcW w:w="899" w:type="pct"/>
            <w:vAlign w:val="center"/>
          </w:tcPr>
          <w:p w:rsidR="00CB0EB1" w:rsidRPr="00520C64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Asignación</w:t>
            </w:r>
          </w:p>
        </w:tc>
        <w:tc>
          <w:tcPr>
            <w:tcW w:w="850" w:type="pct"/>
          </w:tcPr>
          <w:p w:rsidR="00CB0EB1" w:rsidRPr="00520C64" w:rsidRDefault="00CB0EB1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CB0EB1" w:rsidRPr="00520C64" w:rsidRDefault="00CB0EB1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CB0EB1" w:rsidRPr="00520C64" w:rsidRDefault="00CB0EB1" w:rsidP="00CB0EB1">
            <w:pPr>
              <w:rPr>
                <w:rStyle w:val="hps"/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9940B6" w:rsidRPr="00520C64" w:rsidRDefault="00412813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Práctica"/>
                <w:tag w:val="Práctica"/>
                <w:id w:val="-1023476509"/>
                <w:placeholder>
                  <w:docPart w:val="FEA245D525F94196BD5471B9BB9F9E12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9940B6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Preparación</w:t>
                </w:r>
              </w:sdtContent>
            </w:sdt>
          </w:p>
          <w:p w:rsidR="00CB0EB1" w:rsidRPr="00520C64" w:rsidRDefault="009940B6" w:rsidP="00161C4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 seleccionará un poema musicalizado de su preferencia. (Integración con los servicios bibliotecarios)</w:t>
            </w:r>
          </w:p>
        </w:tc>
        <w:tc>
          <w:tcPr>
            <w:tcW w:w="801" w:type="pct"/>
          </w:tcPr>
          <w:p w:rsidR="00CB0EB1" w:rsidRPr="00520C64" w:rsidRDefault="00CB0EB1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CB0EB1" w:rsidRPr="00520C64" w:rsidRDefault="00CB0EB1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C7617">
        <w:trPr>
          <w:trHeight w:val="392"/>
        </w:trPr>
        <w:tc>
          <w:tcPr>
            <w:tcW w:w="899" w:type="pct"/>
          </w:tcPr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Estrategias de instrucción diferenciada</w:t>
            </w:r>
          </w:p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</w:tcPr>
          <w:p w:rsidR="00A93688" w:rsidRPr="00520C6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93688" w:rsidRPr="00520C6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93688" w:rsidRPr="00520C6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93688" w:rsidRPr="00520C6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93688" w:rsidRPr="00520C6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93688" w:rsidRPr="00520C6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93688" w:rsidRPr="00520C6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93688" w:rsidRPr="00520C6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520C64" w:rsidRDefault="00CB0EB1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520C64" w:rsidRPr="00520C64" w:rsidRDefault="00520C6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gridSpan w:val="2"/>
          </w:tcPr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20C6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20C64" w:rsidRPr="00520C64" w:rsidTr="00CB0EB1">
        <w:trPr>
          <w:trHeight w:val="99"/>
        </w:trPr>
        <w:tc>
          <w:tcPr>
            <w:tcW w:w="899" w:type="pct"/>
          </w:tcPr>
          <w:p w:rsidR="00CB0EB1" w:rsidRPr="00520C64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CB0EB1" w:rsidRPr="00520C6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20C64" w:rsidRDefault="00520C64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AD791B" w:rsidRPr="00520C64" w:rsidRDefault="00AD791B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  <w:lang w:val="es-ES_tradnl"/>
        </w:rPr>
      </w:pPr>
      <w:r w:rsidRPr="00520C64">
        <w:rPr>
          <w:rFonts w:ascii="Arial" w:hAnsi="Arial" w:cs="Arial"/>
          <w:noProof/>
          <w:sz w:val="20"/>
          <w:szCs w:val="20"/>
          <w:lang w:eastAsia="es-PR"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A6F1F22" wp14:editId="440A4813">
                <wp:simplePos x="0" y="0"/>
                <wp:positionH relativeFrom="column">
                  <wp:posOffset>7271385</wp:posOffset>
                </wp:positionH>
                <wp:positionV relativeFrom="paragraph">
                  <wp:posOffset>-887095</wp:posOffset>
                </wp:positionV>
                <wp:extent cx="4735195" cy="672465"/>
                <wp:effectExtent l="7620" t="8255" r="10160" b="508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C64" w:rsidRDefault="00520C64" w:rsidP="00AD791B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520C64" w:rsidRPr="008B125D" w:rsidRDefault="00520C64" w:rsidP="00AD791B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572.55pt;margin-top:-69.85pt;width:372.85pt;height:52.95pt;z-index:25165977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" strokecolor="gray">
                <v:textbox style="mso-fit-shape-to-text:t">
                  <w:txbxContent>
                    <w:p w:rsidR="00520C64" w:rsidRDefault="00520C64" w:rsidP="00AD791B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520C64" w:rsidRPr="008B125D" w:rsidRDefault="00520C64" w:rsidP="00AD791B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Título de la Unidad: </w:t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>7.5 ¡Poesía por todas partes!</w:t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   </w:t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>Semana #: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1009988484"/>
          <w:placeholder>
            <w:docPart w:val="B8D5BB2D6F51481294ADB2B3F4D75856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>2</w:t>
          </w:r>
        </w:sdtContent>
      </w:sdt>
    </w:p>
    <w:p w:rsidR="00AD791B" w:rsidRPr="00520C64" w:rsidRDefault="00AD791B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AD791B" w:rsidRPr="00520C64" w:rsidRDefault="00AD791B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520C64">
        <w:rPr>
          <w:rFonts w:ascii="Arial" w:hAnsi="Arial" w:cs="Arial"/>
          <w:sz w:val="20"/>
          <w:szCs w:val="20"/>
          <w:lang w:val="es-ES_tradnl"/>
        </w:rPr>
        <w:t xml:space="preserve">Profesor(a): </w:t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455912061"/>
          <w:placeholder>
            <w:docPart w:val="B8D5BB2D6F51481294ADB2B3F4D75856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Español </w:t>
          </w:r>
        </w:sdtContent>
      </w:sdt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 </w:t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757442459"/>
          <w:placeholder>
            <w:docPart w:val="B8D5BB2D6F51481294ADB2B3F4D75856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Séptimo </w:t>
          </w:r>
        </w:sdtContent>
      </w:sdt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>Fecha</w:t>
      </w:r>
      <w:proofErr w:type="gramStart"/>
      <w:r w:rsidRPr="00520C64">
        <w:rPr>
          <w:rFonts w:ascii="Arial" w:hAnsi="Arial" w:cs="Arial"/>
          <w:sz w:val="20"/>
          <w:szCs w:val="20"/>
          <w:lang w:val="es-ES_tradnl"/>
        </w:rPr>
        <w:t>:_</w:t>
      </w:r>
      <w:proofErr w:type="gramEnd"/>
      <w:r w:rsidRPr="00520C64">
        <w:rPr>
          <w:rFonts w:ascii="Arial" w:hAnsi="Arial" w:cs="Arial"/>
          <w:sz w:val="20"/>
          <w:szCs w:val="20"/>
          <w:lang w:val="es-ES_tradnl"/>
        </w:rPr>
        <w:t xml:space="preserve">_____________________ </w:t>
      </w:r>
    </w:p>
    <w:p w:rsidR="00AD791B" w:rsidRPr="00520C64" w:rsidRDefault="00AD791B" w:rsidP="00AD791B">
      <w:pPr>
        <w:spacing w:after="0" w:line="240" w:lineRule="auto"/>
        <w:rPr>
          <w:rFonts w:ascii="Arial" w:hAnsi="Arial" w:cs="Arial"/>
          <w:sz w:val="20"/>
          <w:szCs w:val="20"/>
          <w:u w:val="single"/>
          <w:lang w:val="es-ES_tradnl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7"/>
        <w:gridCol w:w="3241"/>
        <w:gridCol w:w="3233"/>
        <w:gridCol w:w="3097"/>
        <w:gridCol w:w="3054"/>
        <w:gridCol w:w="2782"/>
        <w:gridCol w:w="265"/>
      </w:tblGrid>
      <w:tr w:rsidR="00520C64" w:rsidRPr="00520C64" w:rsidTr="00AD791B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RESULTADOS DESEADOS</w:t>
            </w:r>
          </w:p>
        </w:tc>
      </w:tr>
      <w:tr w:rsidR="00520C64" w:rsidRPr="00520C64" w:rsidTr="00AD791B">
        <w:trPr>
          <w:trHeight w:val="187"/>
        </w:trPr>
        <w:tc>
          <w:tcPr>
            <w:tcW w:w="4929" w:type="pct"/>
            <w:gridSpan w:val="6"/>
            <w:tcBorders>
              <w:right w:val="nil"/>
            </w:tcBorders>
            <w:shd w:val="clear" w:color="auto" w:fill="FFFFFF"/>
          </w:tcPr>
          <w:p w:rsidR="00AD791B" w:rsidRPr="00520C64" w:rsidRDefault="00AD791B" w:rsidP="00AD791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Compresión Duradera (entendimientos claves)</w:t>
            </w:r>
          </w:p>
          <w:p w:rsidR="00AD791B" w:rsidRPr="00520C64" w:rsidRDefault="00AD791B" w:rsidP="00AD791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CD1.  La poesía usa una amplia variedad de formas, patrones de rima y ritmos.                             </w:t>
            </w:r>
          </w:p>
          <w:p w:rsidR="00AD791B" w:rsidRPr="00520C64" w:rsidRDefault="00AD791B" w:rsidP="00AD791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CD2.  Hay diferentes herramientas literarias y licencias poéticas para que los escritores creen poesía.</w:t>
            </w:r>
          </w:p>
          <w:p w:rsidR="00AD791B" w:rsidRPr="00520C64" w:rsidRDefault="00AD791B" w:rsidP="00AD791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CD3.  Los escritores usan sus experiencias personales para escribir poesía.</w:t>
            </w:r>
          </w:p>
        </w:tc>
        <w:tc>
          <w:tcPr>
            <w:tcW w:w="71" w:type="pct"/>
            <w:tcBorders>
              <w:left w:val="nil"/>
            </w:tcBorders>
            <w:shd w:val="clear" w:color="auto" w:fill="FFFFFF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EVALUACION DEL APRENDIZAJE</w:t>
            </w:r>
          </w:p>
        </w:tc>
      </w:tr>
      <w:tr w:rsidR="00520C64" w:rsidRPr="00520C64" w:rsidTr="00AD791B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AD791B" w:rsidRPr="00520C64" w:rsidRDefault="00AD791B" w:rsidP="00AD791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Evaluación </w:t>
            </w: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sumativa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(TD) (proyectos de unidad, exámenes, otros) </w:t>
            </w:r>
          </w:p>
        </w:tc>
      </w:tr>
      <w:tr w:rsidR="00520C64" w:rsidRPr="00520C64" w:rsidTr="00AD791B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AD791B" w:rsidRPr="00520C64" w:rsidRDefault="00AD791B" w:rsidP="00AD791B">
            <w:pPr>
              <w:tabs>
                <w:tab w:val="left" w:pos="994"/>
                <w:tab w:val="center" w:pos="9441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Análisis de poesía y producción de poesía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PLAN DE APRENDIZAJE</w:t>
            </w:r>
          </w:p>
        </w:tc>
      </w:tr>
      <w:tr w:rsidR="00520C64" w:rsidRPr="00520C64" w:rsidTr="00AD791B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AD791B" w:rsidRPr="00520C64" w:rsidRDefault="00AD791B" w:rsidP="00AD791B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Actividades de Aprendizaje Sugeridas:</w:t>
            </w:r>
          </w:p>
        </w:tc>
      </w:tr>
      <w:tr w:rsidR="00520C64" w:rsidRPr="00520C64" w:rsidTr="00AD791B">
        <w:trPr>
          <w:trHeight w:val="79"/>
        </w:trPr>
        <w:tc>
          <w:tcPr>
            <w:tcW w:w="899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Viernes</w:t>
            </w:r>
          </w:p>
        </w:tc>
      </w:tr>
      <w:tr w:rsidR="00520C64" w:rsidRPr="00520C64" w:rsidTr="00AD791B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2022422659"/>
              <w:placeholder>
                <w:docPart w:val="5E701EAD326349B7B6FD3D8243E2385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374702974"/>
              <w:placeholder>
                <w:docPart w:val="2C9349277759413680F9095466DAB5F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88450870"/>
              <w:placeholder>
                <w:docPart w:val="ACDB260C45C24C2A933C98A3AE130C6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532649516"/>
              <w:placeholder>
                <w:docPart w:val="628B16EB94D74A96AC7F7E00EF4ACD0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287234234"/>
              <w:placeholder>
                <w:docPart w:val="2DA92534F53942CAB22CEE929E84469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389998894"/>
              <w:placeholder>
                <w:docPart w:val="D06C001096A54F148D88A8B78433775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70714041"/>
              <w:placeholder>
                <w:docPart w:val="9509F1579A884AA09A6BD4F823C4536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374773002"/>
              <w:placeholder>
                <w:docPart w:val="7A2CC09C23AE44C1B5D1AC071CFA5D7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713994004"/>
              <w:placeholder>
                <w:docPart w:val="ECC559F4AF4C4076949B3ACE535225A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361396726"/>
              <w:placeholder>
                <w:docPart w:val="861534A03CDE47AE96CDF78DB5CFC0B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2144458363"/>
              <w:placeholder>
                <w:docPart w:val="84E6DD30326B409AA67B02617353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700397453"/>
              <w:placeholder>
                <w:docPart w:val="768E346A9A274AE9803C9EB09162CE7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66699825"/>
              <w:placeholder>
                <w:docPart w:val="3C66922D5F654F09B4ED7A814A7870C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314850162"/>
              <w:placeholder>
                <w:docPart w:val="6CEAD6C271E14D81BD0D913EFBBDA03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Destrezas Fundamentales de Lecturas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925024284"/>
              <w:placeholder>
                <w:docPart w:val="6F22C2B8F079426B9A8AD1297C4B7AA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852606213"/>
              <w:placeholder>
                <w:docPart w:val="023EFDB307F541AF8C3C25BFEEC1862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583880233"/>
              <w:placeholder>
                <w:docPart w:val="C278133F64DF4E28A5ECB970764B349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559084552"/>
              <w:placeholder>
                <w:docPart w:val="D4A66F8772A34756A3002A718DAF305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868179030"/>
              <w:placeholder>
                <w:docPart w:val="091542DD83E44A0F83519F45C8FA937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258953332"/>
              <w:placeholder>
                <w:docPart w:val="6577BC599B17452FA18A303F562BDE3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</w:tr>
      <w:tr w:rsidR="00520C64" w:rsidRPr="00520C64" w:rsidTr="00AD791B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gramStart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proofErr w:type="gramEnd"/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 AO.CC.1ª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7.AO.PC.5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7.AO.PC.7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7.AO.PC.8ª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7.AO.PC.8b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AD791B" w:rsidRPr="00520C64" w:rsidRDefault="00AD791B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7.L.V.5 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7.L.V.5ª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7.L.V.5 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7.L.V.5ª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7.L.V.5 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7.L.V.5ª</w:t>
            </w: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</w:t>
            </w:r>
            <w:r w:rsid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7.AO.CC.1a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7.AO.PC.5</w:t>
            </w:r>
            <w:r w:rsid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7.AO.PC.7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7.E.AE.11</w:t>
            </w:r>
            <w:r w:rsid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7.E.PE.4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7.E.PE.7</w:t>
            </w:r>
            <w:r w:rsid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7.E.TP.2b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7.E.TP.3</w:t>
            </w:r>
            <w:r w:rsid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7.E.TP.3f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7.L.V.5</w:t>
            </w:r>
            <w:r w:rsid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7.L.V.5a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7.LL.ICD.1</w:t>
            </w:r>
            <w:r w:rsid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7.LL.TE.4</w:t>
            </w:r>
          </w:p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713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Objetivos</w:t>
            </w:r>
          </w:p>
        </w:tc>
        <w:tc>
          <w:tcPr>
            <w:tcW w:w="850" w:type="pct"/>
          </w:tcPr>
          <w:p w:rsidR="00AD791B" w:rsidRPr="00520C64" w:rsidRDefault="00AD791B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Provistos unos textos escritos el estudiante, los clasificará en literarios y no literarios correctamente.</w:t>
            </w:r>
          </w:p>
        </w:tc>
        <w:tc>
          <w:tcPr>
            <w:tcW w:w="848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 través de la lectura y discusión de los  poemas 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El libro de los récords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y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Sonatina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estudiante, diferenciará entre el verso y el verso libre correctamente.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Mediante la lectura y discusión del poema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La felicidad de ser yo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estudiante, contestará una serie de ejercicios de comprensión lectora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Luego de la discusión y análisis del poema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La felicidad de ser yo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estudiante, identificará la rima, el lenguaje figurado y el ritmo correctamente</w:t>
            </w: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Luego del estudiante relacionarse con los conceptos básicos  de la poesía estará capacitado para analizar  la misma correctamente</w:t>
            </w: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 de 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724823883"/>
              <w:placeholder>
                <w:docPart w:val="91AB52E30FC640CAA44D12A7A08F1199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Repaso de la clase anterior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Discusión socializada sobre las características del texto literario o figurado.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Presentación y discusión de los conceptos verso y verso libre.  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Lectura dirigida del poema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Repaso de la clase anterior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Resumen del poema estudiado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842290129"/>
              <w:placeholder>
                <w:docPart w:val="36A8D1F4C4C345519B3485297F2143AF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Presentación del tema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Instrucciones del trabajo a realizar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Actividad de Desarrollo</w:t>
            </w:r>
          </w:p>
        </w:tc>
        <w:tc>
          <w:tcPr>
            <w:tcW w:w="850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bCs/>
                <w:sz w:val="20"/>
                <w:szCs w:val="20"/>
                <w:lang w:val="es-ES_tradnl"/>
              </w:rPr>
              <w:t>Ejercicios de práctica sobre textos literarios y no literarios para establecer diferencias entre ambos.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91B" w:rsidRPr="00520C64" w:rsidRDefault="00AD791B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Lectura y discusión de  los poemas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El libro de los récords y Sonatina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(Sueños y palabras pág. 372) para establecer diferencia entre verso y verso libre de forma escrita.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Discusión y análisis del poema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Ejercicios de comprensión lectora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Análisis del poema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La felicidad de ser yo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para identificar: rima, lenguaje figurado y ritmo.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Análisis y estudio de un poema seleccionado por el estudiante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DE78F2">
        <w:trPr>
          <w:trHeight w:val="1709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 de 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384649407"/>
              <w:placeholder>
                <w:docPart w:val="89D4FA4C971941E684F6BA87552F154A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Discusión de los ejercicios 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Aclarar dudas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1610894764"/>
              <w:placeholder>
                <w:docPart w:val="CB28227C6DE747C2A162887F977E5CCB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1847312159"/>
              <w:placeholder>
                <w:docPart w:val="CE423E9039824A9C8B4EE36D0783D00E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Aclarar dudas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1112860933"/>
              <w:placeholder>
                <w:docPart w:val="F0933488D213478E926E54799C4CB4F6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maestro dirigirá en conjunto con los estudiantes la redacción de un resumen del análisis del poema con una conclusión</w:t>
            </w: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Resumen de su trabajo realizado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Avalúos Formativos - Otras evidencias</w:t>
            </w:r>
          </w:p>
        </w:tc>
        <w:tc>
          <w:tcPr>
            <w:tcW w:w="850" w:type="pct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916214414"/>
                <w:placeholder>
                  <w:docPart w:val="4F6FA208FF514B34B636C1E5DBBEF0D5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proofErr w:type="spellStart"/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Tirilla</w:t>
                </w:r>
                <w:proofErr w:type="spellEnd"/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cómica</w:t>
                </w:r>
                <w:proofErr w:type="spellEnd"/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593050940"/>
                <w:placeholder>
                  <w:docPart w:val="2E02301A102244EE891A26D5F491C1A1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605892083"/>
                <w:placeholder>
                  <w:docPart w:val="EDA34B62315842808D764B4CE8BDF086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414384678"/>
                <w:placeholder>
                  <w:docPart w:val="7E553FA39D5F44C296AE4E2420E86DAC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516811762"/>
                <w:placeholder>
                  <w:docPart w:val="05DB7CB8C0A74A92B827255127F19AD1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Materiales</w:t>
            </w:r>
          </w:p>
        </w:tc>
        <w:tc>
          <w:tcPr>
            <w:tcW w:w="850" w:type="pct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2090526755"/>
                <w:placeholder>
                  <w:docPart w:val="E57EB39FD98442BEABDA1E2ADB6926CC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227991867"/>
              <w:placeholder>
                <w:docPart w:val="341D33E5E24E48849ABDB6722EEB2F84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rPr>
                <w:rFonts w:ascii="Arial" w:eastAsia="Times New Roman" w:hAnsi="Arial" w:cs="Arial"/>
                <w:sz w:val="20"/>
                <w:szCs w:val="20"/>
                <w:lang w:val="es-ES_tradnl" w:eastAsia="ja-JP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48" w:type="pct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4127326"/>
                <w:placeholder>
                  <w:docPart w:val="FE758020440E4A008DACF9F6624A15F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Libro Sueños y palabras 7mo grado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n-US"/>
              </w:rPr>
              <w:id w:val="1520889694"/>
              <w:placeholder>
                <w:docPart w:val="5ADCEA4B42E240DB8757EEDF0348B669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proofErr w:type="spellStart"/>
                <w:r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Pizarra</w:t>
                </w:r>
                <w:proofErr w:type="spellEnd"/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Otros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 _____________________</w:t>
            </w:r>
          </w:p>
        </w:tc>
        <w:tc>
          <w:tcPr>
            <w:tcW w:w="801" w:type="pct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1188955473"/>
                <w:placeholder>
                  <w:docPart w:val="54BC20B705D548D38EEEEF4F384FA6E4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proofErr w:type="spellStart"/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Libro</w:t>
                </w:r>
                <w:proofErr w:type="spellEnd"/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Sueños</w:t>
                </w:r>
                <w:proofErr w:type="spellEnd"/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palabras 7mo grado págs. 10-14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n-US"/>
              </w:rPr>
              <w:id w:val="-337689504"/>
              <w:placeholder>
                <w:docPart w:val="B7D1BF3357BA49C38A0CB71F5C3EDAA1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proofErr w:type="spellStart"/>
                <w:r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Pizarra</w:t>
                </w:r>
                <w:proofErr w:type="spellEnd"/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Otros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:_____________________</w:t>
            </w:r>
          </w:p>
        </w:tc>
        <w:tc>
          <w:tcPr>
            <w:tcW w:w="801" w:type="pct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569874888"/>
                <w:placeholder>
                  <w:docPart w:val="9C75CF85E3A749F3B3FDC3279F47AA99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proofErr w:type="spellStart"/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Libro</w:t>
                </w:r>
                <w:proofErr w:type="spellEnd"/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Sueños</w:t>
                </w:r>
                <w:proofErr w:type="spellEnd"/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palabras 7mo grado págs. 10-14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n-US"/>
              </w:rPr>
              <w:id w:val="2069534382"/>
              <w:placeholder>
                <w:docPart w:val="127E2DD6C8634C1B84D2065AA67D0F6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proofErr w:type="spellStart"/>
                <w:r w:rsidRPr="00520C64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Pizarra</w:t>
                </w:r>
                <w:proofErr w:type="spellEnd"/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Otros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 ____________________</w:t>
            </w:r>
          </w:p>
        </w:tc>
        <w:tc>
          <w:tcPr>
            <w:tcW w:w="801" w:type="pct"/>
            <w:gridSpan w:val="2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497997625"/>
                <w:placeholder>
                  <w:docPart w:val="1E29B5469967450DA166B1CF1AF290C5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059436806"/>
              <w:placeholder>
                <w:docPart w:val="D630DA48ECD144FEBF0C83900DF680A7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2037656856"/>
              <w:placeholder>
                <w:docPart w:val="14F583F81D9E453FBF03A43FF8BCDCB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Asignación</w:t>
            </w:r>
          </w:p>
        </w:tc>
        <w:tc>
          <w:tcPr>
            <w:tcW w:w="850" w:type="pct"/>
          </w:tcPr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rPr>
                <w:rStyle w:val="hps"/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Práctica"/>
                <w:tag w:val="Práctica"/>
                <w:id w:val="-271557736"/>
                <w:placeholder>
                  <w:docPart w:val="3CDFF730649148998E85EF4D9A4FBCD1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Preparación</w:t>
                </w:r>
              </w:sdtContent>
            </w:sdt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Asignación: el estudiante seleccionará un poema de su interés de un escritor puertorriqueño  para trabajarlo en la tarea de desempeño 1. </w:t>
            </w:r>
          </w:p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maestro ofrecerá las instrucciones de la tarea de desempeño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DE78F2">
        <w:trPr>
          <w:trHeight w:val="998"/>
        </w:trPr>
        <w:tc>
          <w:tcPr>
            <w:tcW w:w="899" w:type="pct"/>
          </w:tcPr>
          <w:p w:rsidR="00AD791B" w:rsidRPr="00520C64" w:rsidRDefault="00AD791B" w:rsidP="00DE78F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</w:tc>
        <w:tc>
          <w:tcPr>
            <w:tcW w:w="850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91B" w:rsidRPr="00520C64" w:rsidRDefault="00DE78F2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LSP: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20C64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D791B" w:rsidRPr="00520C64" w:rsidRDefault="00AD791B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  <w:tc>
          <w:tcPr>
            <w:tcW w:w="848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20C64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AD791B" w:rsidRPr="00520C64" w:rsidRDefault="00DE78F2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LSP: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20C64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D791B" w:rsidRPr="00520C64" w:rsidRDefault="00520C64" w:rsidP="00DE78F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</w:rPr>
              <w:t>D</w:t>
            </w:r>
            <w:r w:rsidR="00AD791B" w:rsidRPr="00520C64">
              <w:rPr>
                <w:rFonts w:ascii="Arial" w:hAnsi="Arial" w:cs="Arial"/>
                <w:sz w:val="20"/>
                <w:szCs w:val="20"/>
              </w:rPr>
              <w:t>otados: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20C64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AD791B" w:rsidRPr="00520C64" w:rsidRDefault="00DE78F2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LSP</w:t>
            </w:r>
          </w:p>
          <w:p w:rsid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D791B" w:rsidRPr="00520C64" w:rsidRDefault="00520C64" w:rsidP="00DE78F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20C64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AD791B" w:rsidRPr="00520C64" w:rsidRDefault="00DE78F2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LSP: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20C64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D791B" w:rsidRPr="00520C64" w:rsidRDefault="00520C64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</w:t>
            </w:r>
            <w:r w:rsidR="00DE78F2">
              <w:rPr>
                <w:rFonts w:ascii="Arial" w:hAnsi="Arial" w:cs="Arial"/>
                <w:sz w:val="20"/>
                <w:szCs w:val="20"/>
                <w:lang w:val="es-ES_tradnl"/>
              </w:rPr>
              <w:t>SP</w:t>
            </w:r>
          </w:p>
          <w:p w:rsidR="00AD791B" w:rsidRPr="00520C64" w:rsidRDefault="00520C64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</w:t>
            </w:r>
            <w:r w:rsidR="00AD791B" w:rsidRPr="00520C64"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="00DE78F2"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="00AD791B" w:rsidRPr="00520C64">
              <w:rPr>
                <w:rFonts w:ascii="Arial" w:hAnsi="Arial" w:cs="Arial"/>
                <w:sz w:val="20"/>
                <w:szCs w:val="20"/>
                <w:lang w:val="en-US"/>
              </w:rPr>
              <w:t>ión</w:t>
            </w:r>
            <w:proofErr w:type="spellEnd"/>
            <w:r w:rsidR="00AD791B"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D791B" w:rsidRPr="00520C64" w:rsidRDefault="00AD791B" w:rsidP="00DE78F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</w:tc>
      </w:tr>
      <w:tr w:rsidR="00520C64" w:rsidRPr="00520C64" w:rsidTr="00AD791B">
        <w:trPr>
          <w:trHeight w:val="99"/>
        </w:trPr>
        <w:tc>
          <w:tcPr>
            <w:tcW w:w="899" w:type="pct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:rsidR="00AD791B" w:rsidRPr="00520C64" w:rsidRDefault="00AD791B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AD791B" w:rsidRPr="00520C64" w:rsidRDefault="00AD791B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  <w:lang w:val="es-ES_tradnl"/>
        </w:rPr>
      </w:pPr>
      <w:r w:rsidRPr="00520C64">
        <w:rPr>
          <w:rFonts w:ascii="Arial" w:hAnsi="Arial" w:cs="Arial"/>
          <w:noProof/>
          <w:sz w:val="20"/>
          <w:szCs w:val="20"/>
          <w:lang w:eastAsia="es-P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4364379" wp14:editId="20C74037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C64" w:rsidRDefault="00520C64" w:rsidP="00AD791B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520C64" w:rsidRPr="008B125D" w:rsidRDefault="00520C64" w:rsidP="00AD791B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564.3pt;margin-top:-66.85pt;width:372.85pt;height:52.95pt;z-index:25166182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" strokecolor="gray">
                <v:textbox style="mso-fit-shape-to-text:t">
                  <w:txbxContent>
                    <w:p w:rsidR="00520C64" w:rsidRDefault="00520C64" w:rsidP="00AD791B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520C64" w:rsidRPr="008B125D" w:rsidRDefault="00520C64" w:rsidP="00AD791B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Título de la Unidad: </w:t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>7.5 ¡Poesía por todas partes!</w:t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   </w:t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>Semana #: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1260640088"/>
          <w:placeholder>
            <w:docPart w:val="4DAD500DFF7B47108FE95D174FA3CA2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>3</w:t>
          </w:r>
        </w:sdtContent>
      </w:sdt>
    </w:p>
    <w:p w:rsidR="00AD791B" w:rsidRPr="00520C64" w:rsidRDefault="00AD791B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AD791B" w:rsidRPr="00520C64" w:rsidRDefault="00AD791B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520C64">
        <w:rPr>
          <w:rFonts w:ascii="Arial" w:hAnsi="Arial" w:cs="Arial"/>
          <w:sz w:val="20"/>
          <w:szCs w:val="20"/>
          <w:lang w:val="es-ES_tradnl"/>
        </w:rPr>
        <w:t xml:space="preserve">Profesor(a): </w:t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1575888830"/>
          <w:placeholder>
            <w:docPart w:val="4DAD500DFF7B47108FE95D174FA3CA2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Español </w:t>
          </w:r>
        </w:sdtContent>
      </w:sdt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 </w:t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1171489438"/>
          <w:placeholder>
            <w:docPart w:val="4DAD500DFF7B47108FE95D174FA3CA2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Séptimo </w:t>
          </w:r>
        </w:sdtContent>
      </w:sdt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>Fecha</w:t>
      </w:r>
      <w:proofErr w:type="gramStart"/>
      <w:r w:rsidRPr="00520C64">
        <w:rPr>
          <w:rFonts w:ascii="Arial" w:hAnsi="Arial" w:cs="Arial"/>
          <w:sz w:val="20"/>
          <w:szCs w:val="20"/>
          <w:lang w:val="es-ES_tradnl"/>
        </w:rPr>
        <w:t>:_</w:t>
      </w:r>
      <w:proofErr w:type="gramEnd"/>
      <w:r w:rsidRPr="00520C64">
        <w:rPr>
          <w:rFonts w:ascii="Arial" w:hAnsi="Arial" w:cs="Arial"/>
          <w:sz w:val="20"/>
          <w:szCs w:val="20"/>
          <w:lang w:val="es-ES_tradnl"/>
        </w:rPr>
        <w:t xml:space="preserve">______________________ </w:t>
      </w:r>
    </w:p>
    <w:p w:rsidR="00AD791B" w:rsidRPr="00520C64" w:rsidRDefault="00AD791B" w:rsidP="00AD791B">
      <w:pPr>
        <w:spacing w:after="0" w:line="240" w:lineRule="auto"/>
        <w:rPr>
          <w:rFonts w:ascii="Arial" w:hAnsi="Arial" w:cs="Arial"/>
          <w:sz w:val="20"/>
          <w:szCs w:val="20"/>
          <w:u w:val="single"/>
          <w:lang w:val="es-ES_tradnl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2697"/>
        <w:gridCol w:w="363"/>
      </w:tblGrid>
      <w:tr w:rsidR="00520C64" w:rsidRPr="00520C64" w:rsidTr="00AD791B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RESULTADOS DESEADOS</w:t>
            </w:r>
          </w:p>
        </w:tc>
      </w:tr>
      <w:tr w:rsidR="00520C64" w:rsidRPr="00520C64" w:rsidTr="00AD791B">
        <w:trPr>
          <w:trHeight w:val="187"/>
        </w:trPr>
        <w:tc>
          <w:tcPr>
            <w:tcW w:w="4905" w:type="pct"/>
            <w:gridSpan w:val="6"/>
            <w:tcBorders>
              <w:right w:val="nil"/>
            </w:tcBorders>
            <w:shd w:val="clear" w:color="auto" w:fill="FFFFFF"/>
          </w:tcPr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Compresión Duradera (entendimientos claves)</w:t>
            </w:r>
          </w:p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CD1.  La poesía usa una amplia variedad de formas, patrones de rima y ritmos.                             </w:t>
            </w:r>
          </w:p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CD2.  Hay diferentes herramientas literarias y licencias poéticas para que los escritores creen poesía.</w:t>
            </w:r>
          </w:p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CD3.  Los escritores usan sus experiencias personales para escribir poesía.</w:t>
            </w:r>
          </w:p>
        </w:tc>
        <w:tc>
          <w:tcPr>
            <w:tcW w:w="95" w:type="pct"/>
            <w:tcBorders>
              <w:left w:val="nil"/>
            </w:tcBorders>
            <w:shd w:val="clear" w:color="auto" w:fill="FFFFFF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EVALUACION DEL APRENDIZAJE</w:t>
            </w:r>
          </w:p>
        </w:tc>
      </w:tr>
      <w:tr w:rsidR="00520C64" w:rsidRPr="00520C64" w:rsidTr="00AD791B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AD791B" w:rsidRPr="00520C64" w:rsidRDefault="00AD791B" w:rsidP="00AD791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Evaluación </w:t>
            </w: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sumativa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(TD) (proyectos de unidad, exámenes, otros) </w:t>
            </w:r>
          </w:p>
        </w:tc>
      </w:tr>
      <w:tr w:rsidR="00520C64" w:rsidRPr="00520C64" w:rsidTr="00AD791B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AD791B" w:rsidRPr="00520C64" w:rsidRDefault="00AD791B" w:rsidP="00AD791B">
            <w:pPr>
              <w:tabs>
                <w:tab w:val="left" w:pos="994"/>
                <w:tab w:val="center" w:pos="9441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Análisis de poesía y producción de poesía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PLAN DE APRENDIZAJE</w:t>
            </w:r>
          </w:p>
        </w:tc>
      </w:tr>
      <w:tr w:rsidR="00520C64" w:rsidRPr="00520C64" w:rsidTr="00AD791B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AD791B" w:rsidRPr="00520C64" w:rsidRDefault="00AD791B" w:rsidP="00AD791B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Actividades de Aprendizaje Sugeridas:</w:t>
            </w:r>
          </w:p>
        </w:tc>
      </w:tr>
      <w:tr w:rsidR="00520C64" w:rsidRPr="00520C64" w:rsidTr="00AD791B">
        <w:trPr>
          <w:trHeight w:val="79"/>
        </w:trPr>
        <w:tc>
          <w:tcPr>
            <w:tcW w:w="899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Viernes</w:t>
            </w:r>
          </w:p>
        </w:tc>
      </w:tr>
      <w:tr w:rsidR="00520C64" w:rsidRPr="00520C64" w:rsidTr="00AD791B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669756050"/>
              <w:placeholder>
                <w:docPart w:val="3890B76DD5034504AAED786DE428FA0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401256677"/>
              <w:placeholder>
                <w:docPart w:val="589CE46DA3AB42D9B271F51F71A9F4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68416382"/>
              <w:placeholder>
                <w:docPart w:val="4445BEF7097A4DBD93CC59E91A6C52D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360551902"/>
              <w:placeholder>
                <w:docPart w:val="F63FBE0879F54A09A9EC6040BFE96A2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694159553"/>
              <w:placeholder>
                <w:docPart w:val="2B2F89402B0140F1BF1F5527CBBA04A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441827009"/>
              <w:placeholder>
                <w:docPart w:val="F44F925FA0BC4FFBBFCD7AD80390D1A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2859635"/>
              <w:placeholder>
                <w:docPart w:val="48B19452E81D4F72A991405E4460586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422419201"/>
              <w:placeholder>
                <w:docPart w:val="EA3421A48EA9460B878D1F4D07A93DD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90054218"/>
              <w:placeholder>
                <w:docPart w:val="3EFC9642337B4E24BC21572C6068650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481856533"/>
              <w:placeholder>
                <w:docPart w:val="71179AE76B9347E68973F220EBE5A72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515652315"/>
              <w:placeholder>
                <w:docPart w:val="1F251E15F02841DCA6D543238A34870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856266271"/>
              <w:placeholder>
                <w:docPart w:val="8D37995D73C6420291073260F077315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433207401"/>
              <w:placeholder>
                <w:docPart w:val="0D7153D930CB45A79FC6C28F74A1382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615406464"/>
              <w:placeholder>
                <w:docPart w:val="79D8C9424DAD4E89977E0BC3CAB45C1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Destrezas Fundamentales de Lecturas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482775974"/>
              <w:placeholder>
                <w:docPart w:val="F412EF410C3F4996B26E7800E2103DD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558364471"/>
              <w:placeholder>
                <w:docPart w:val="712567E08729488D8675D7C089F41B9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905870750"/>
              <w:placeholder>
                <w:docPart w:val="D7930DC776F946EEA83FF1CA93D78E5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080205584"/>
              <w:placeholder>
                <w:docPart w:val="9AEA02F28D404781AF1B4A520DF4BE9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760861956"/>
              <w:placeholder>
                <w:docPart w:val="61B6B185921D4650A97A91BA23A06D4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952252875"/>
              <w:placeholder>
                <w:docPart w:val="64AD435C6152469482F079ED0F6E961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</w:tr>
      <w:tr w:rsidR="00520C64" w:rsidRPr="00520C64" w:rsidTr="00AD791B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7.AO.CC.1a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7.AO.PC.5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7.AO.PC.7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7.E.AE.11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7.E.PE.4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7.E.PE.7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7.E.TP.2b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7.E.TP.3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7.E.TP.3f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7.L.V.5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7.L.V.5a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7.LL.ICD.1</w:t>
            </w:r>
          </w:p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7.AO.CC.1a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7.AO.PC.5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7.AO.PC.7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7.E.AE.11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7.E.PE.4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7.E.PE.7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7.E.TP.2b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7.E.TP.3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7.E.TP.3f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7.L.V.5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7.L.V.5a</w:t>
            </w:r>
          </w:p>
          <w:p w:rsidR="00AD791B" w:rsidRPr="00520C64" w:rsidRDefault="00AD791B" w:rsidP="00B66BE2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7.LL.ICD.1</w:t>
            </w:r>
            <w:r w:rsidR="00B66BE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7.LL.TE.4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7.AO.CC.1a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7.AO.PC.5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7.AO.PC.7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7.E.AE.11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7.E.PE.4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7.E.PE.7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7.E.TP.2b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7.E.TP.3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7.E.TP.3f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7.L.V.5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7.L.V.5a</w:t>
            </w:r>
          </w:p>
          <w:p w:rsidR="00AD791B" w:rsidRPr="00520C64" w:rsidRDefault="00AD791B" w:rsidP="00B66BE2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7.LL.ICD.1</w:t>
            </w:r>
            <w:r w:rsidR="00B66BE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7.LL.TE.4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7.E.AE.11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7.E.TP.3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7.E.TP.2b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7.E.AE.11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7.E.TP.3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7.E.TP.2b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713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Objetivos</w:t>
            </w:r>
          </w:p>
        </w:tc>
        <w:tc>
          <w:tcPr>
            <w:tcW w:w="850" w:type="pct"/>
          </w:tcPr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Luego del estudiante relacionarse con los conceptos básicos  de la poesía estará capacitado para analizar  la misma correctamente</w:t>
            </w:r>
          </w:p>
        </w:tc>
        <w:tc>
          <w:tcPr>
            <w:tcW w:w="848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Luego del estudiante relacionarse con los conceptos básicos  de la poesía estará capacitado para declamar la misma correctamente.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Luego del estudiante relacionarse con los conceptos básicos  de la poesía estará capacitado para declamar la misma correctamente.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Provistas unas instrucciones sobre el poema el colectivo los estudiantes, crearán el mismo correctamente</w:t>
            </w: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Luego de conocer distintos tipos de poesía los estudiantes estarán capacitados para: redactar acrósticos y haikus de forma grupal. </w:t>
            </w: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Actividad de Inicio</w:t>
            </w:r>
          </w:p>
        </w:tc>
        <w:tc>
          <w:tcPr>
            <w:tcW w:w="850" w:type="pct"/>
          </w:tcPr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Instrucciones del trabajo a realizar</w:t>
            </w:r>
          </w:p>
        </w:tc>
        <w:tc>
          <w:tcPr>
            <w:tcW w:w="848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Instrucciones del trabajo a realizar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Instrucciones del trabajo a realizar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232379201"/>
              <w:placeholder>
                <w:docPart w:val="F3DBB26647A146D48B6A7826F6ED25BB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Introducción: destrezas o temas</w:t>
                </w:r>
              </w:p>
            </w:sdtContent>
          </w:sdt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Instrucciones de la tarea a realizar</w:t>
            </w: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Presentación de los conceptos acrósticos y haikus y modelos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 de Desarrollo</w:t>
            </w:r>
          </w:p>
        </w:tc>
        <w:tc>
          <w:tcPr>
            <w:tcW w:w="850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Análisis y estudio de un poema seleccionado por el estudiante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  <w:lang w:val="es-ES_tradnl"/>
              </w:rPr>
              <w:id w:val="-2070260371"/>
              <w:placeholder>
                <w:docPart w:val="59385E6F82044AE1B6569A83877BCB0C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  <w:lang w:val="es-ES_tradnl"/>
                  </w:rPr>
                </w:pPr>
                <w:r w:rsidRPr="00520C6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Declamación de los poemas seleccionados 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  <w:lang w:val="es-ES_tradnl"/>
              </w:rPr>
              <w:id w:val="-1879771780"/>
              <w:placeholder>
                <w:docPart w:val="69CEC783AC4740E895C90CE4E2508B54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  <w:lang w:val="es-ES_tradnl"/>
                  </w:rPr>
                </w:pPr>
                <w:r w:rsidRPr="00520C6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Declamación de los poemas seleccionados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  <w:lang w:val="es-ES_tradnl"/>
              </w:rPr>
              <w:id w:val="211315387"/>
              <w:placeholder>
                <w:docPart w:val="5AEF1C2CEBD6443791598228D8B11D1C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  <w:lang w:val="es-ES_tradnl"/>
                  </w:rPr>
                </w:pPr>
                <w:r w:rsidRPr="00520C6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Redacción del poema colectivo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sz w:val="20"/>
                <w:szCs w:val="20"/>
                <w:lang w:val="es-ES_tradnl"/>
              </w:rPr>
              <w:id w:val="-642275751"/>
              <w:placeholder>
                <w:docPart w:val="BFA214E352CE4138AC1C4A7FEF51789B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  <w:lang w:val="es-ES_tradnl"/>
                  </w:rPr>
                </w:pPr>
                <w:r w:rsidRPr="00520C6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Redacción de los poemas acrósticos y haikus de forma grupal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B66BE2">
        <w:trPr>
          <w:trHeight w:val="485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 de 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6760577"/>
              <w:placeholder>
                <w:docPart w:val="DF079EA18F7E40F58578830D36E2D1B6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Contestar dudas</w:t>
                </w:r>
              </w:p>
            </w:sdtContent>
          </w:sdt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2044091520"/>
              <w:placeholder>
                <w:docPart w:val="70BE7FC9A5C149DD9428B0791E222F0E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556394298"/>
              <w:placeholder>
                <w:docPart w:val="02448D7F15884913B0C86782F43B1E1F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1056082174"/>
              <w:placeholder>
                <w:docPart w:val="7019A32D739249319C48D49F77014642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Insumo de los estudiantes</w:t>
            </w: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Lectura de los poemas realizados</w:t>
            </w: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Avalúos Formativos - Otras evidencias</w:t>
            </w:r>
          </w:p>
        </w:tc>
        <w:tc>
          <w:tcPr>
            <w:tcW w:w="850" w:type="pct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781186158"/>
                <w:placeholder>
                  <w:docPart w:val="A3F2A7DD2F9541A5A1F7C34A31011550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753208059"/>
                <w:placeholder>
                  <w:docPart w:val="118F6125FCD7457B8F22E1BF7446100C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012493790"/>
                <w:placeholder>
                  <w:docPart w:val="92BE031EA9DB4D09A64C375C2EB7EB3A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168749852"/>
                <w:placeholder>
                  <w:docPart w:val="2A640431FDB54DFF9533F2D4BA0D0B38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Rúbrica</w:t>
            </w: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Materiales</w:t>
            </w:r>
          </w:p>
        </w:tc>
        <w:tc>
          <w:tcPr>
            <w:tcW w:w="850" w:type="pct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648861725"/>
                <w:placeholder>
                  <w:docPart w:val="29FBC47D5A5E483198F5D7B740EF78AD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2091146775"/>
              <w:placeholder>
                <w:docPart w:val="7090EF07A83242D5A2845DA2A1DB7196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211184511"/>
              <w:placeholder>
                <w:docPart w:val="74579D0C7D9E4C99B0088CD6597CFA24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rPr>
                <w:rFonts w:ascii="Arial" w:eastAsia="Times New Roman" w:hAnsi="Arial" w:cs="Arial"/>
                <w:sz w:val="20"/>
                <w:szCs w:val="20"/>
                <w:lang w:val="es-ES_tradnl" w:eastAsia="ja-JP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48" w:type="pct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630521427"/>
                <w:placeholder>
                  <w:docPart w:val="343576B289E34530868BEDB3C0290C69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319003017"/>
              <w:placeholder>
                <w:docPart w:val="C19F17DAB74449A08753EC097F164239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951930986"/>
              <w:placeholder>
                <w:docPart w:val="ACC41A39F0614998B495D0A423F16018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radio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Hojas fotocopiadas</w:t>
            </w:r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472250750"/>
              <w:placeholder>
                <w:docPart w:val="572382642D0242489FEBCCB95B7E4D08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969827422"/>
              <w:placeholder>
                <w:docPart w:val="0266BCD2AB584BFD83DA27B146DC83BB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radio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01" w:type="pct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05010488"/>
                <w:placeholder>
                  <w:docPart w:val="52122889439246EBBA01A26C59EC0F21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787339147"/>
              <w:placeholder>
                <w:docPart w:val="72D9F34A85824DD18C7AB0F8DDC35D4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213241008"/>
              <w:placeholder>
                <w:docPart w:val="DB69C5E056BB4A609980CFB934351F5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radio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  <w:tc>
          <w:tcPr>
            <w:tcW w:w="801" w:type="pct"/>
            <w:gridSpan w:val="2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374536772"/>
                <w:placeholder>
                  <w:docPart w:val="5A25A03A518F4FEBBE20DDCDD29F7FD3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923299181"/>
              <w:placeholder>
                <w:docPart w:val="E6802AFBB467463CA07C8DEE8D5B194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018816853"/>
              <w:placeholder>
                <w:docPart w:val="C1717CAB2E3045BFB307F73D4163D8FD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Asignación</w:t>
            </w:r>
          </w:p>
        </w:tc>
        <w:tc>
          <w:tcPr>
            <w:tcW w:w="850" w:type="pct"/>
          </w:tcPr>
          <w:p w:rsidR="00AD791B" w:rsidRPr="00520C64" w:rsidRDefault="00AD791B" w:rsidP="00AD791B">
            <w:pPr>
              <w:rPr>
                <w:rStyle w:val="hps"/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392"/>
        </w:trPr>
        <w:tc>
          <w:tcPr>
            <w:tcW w:w="899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</w:tc>
      </w:tr>
      <w:tr w:rsidR="00520C64" w:rsidRPr="00520C64" w:rsidTr="00AD791B">
        <w:trPr>
          <w:trHeight w:val="99"/>
        </w:trPr>
        <w:tc>
          <w:tcPr>
            <w:tcW w:w="899" w:type="pct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:rsidR="00AD791B" w:rsidRPr="00520C64" w:rsidRDefault="00AD791B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AD791B" w:rsidRPr="00520C64" w:rsidRDefault="00AD791B" w:rsidP="00AD791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  <w:lang w:val="es-ES_tradnl"/>
        </w:rPr>
      </w:pPr>
      <w:r w:rsidRPr="00520C64">
        <w:rPr>
          <w:rFonts w:ascii="Arial" w:hAnsi="Arial" w:cs="Arial"/>
          <w:noProof/>
          <w:sz w:val="20"/>
          <w:szCs w:val="20"/>
          <w:lang w:eastAsia="es-PR"/>
        </w:rPr>
        <w:lastRenderedPageBreak/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BD27378" wp14:editId="03A4B9CF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C64" w:rsidRDefault="00520C64" w:rsidP="00AD791B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520C64" w:rsidRPr="008B125D" w:rsidRDefault="00520C64" w:rsidP="00AD791B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" o:spid="_x0000_s1029" type="#_x0000_t202" style="position:absolute;left:0;text-align:left;margin-left:564.3pt;margin-top:-66.85pt;width:372.85pt;height:52.95pt;z-index:25166387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" strokecolor="gray">
                <v:textbox style="mso-fit-shape-to-text:t">
                  <w:txbxContent>
                    <w:p w:rsidR="00520C64" w:rsidRDefault="00520C64" w:rsidP="00AD791B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520C64" w:rsidRPr="008B125D" w:rsidRDefault="00520C64" w:rsidP="00AD791B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B66BE2">
        <w:rPr>
          <w:rFonts w:ascii="Arial" w:hAnsi="Arial" w:cs="Arial"/>
          <w:sz w:val="20"/>
          <w:szCs w:val="20"/>
          <w:lang w:val="es-ES_tradnl"/>
        </w:rPr>
        <w:t>T</w:t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ítulo de la Unidad: </w:t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>7.5 ¡Poesía por todas partes!</w:t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   </w:t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>Semana #: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385108617"/>
          <w:placeholder>
            <w:docPart w:val="493AA43555E34087A3BECE7126CAF6DE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>4</w:t>
          </w:r>
        </w:sdtContent>
      </w:sdt>
    </w:p>
    <w:p w:rsidR="00AD791B" w:rsidRPr="00520C64" w:rsidRDefault="00AD791B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AD791B" w:rsidRPr="00520C64" w:rsidRDefault="00AD791B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520C64">
        <w:rPr>
          <w:rFonts w:ascii="Arial" w:hAnsi="Arial" w:cs="Arial"/>
          <w:sz w:val="20"/>
          <w:szCs w:val="20"/>
          <w:lang w:val="es-ES_tradnl"/>
        </w:rPr>
        <w:t xml:space="preserve">Profesor(a): </w:t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347492003"/>
          <w:placeholder>
            <w:docPart w:val="493AA43555E34087A3BECE7126CAF6DE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Español </w:t>
          </w:r>
        </w:sdtContent>
      </w:sdt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 </w:t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1421013309"/>
          <w:placeholder>
            <w:docPart w:val="493AA43555E34087A3BECE7126CAF6DE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Séptimo </w:t>
          </w:r>
        </w:sdtContent>
      </w:sdt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>Fecha</w:t>
      </w:r>
      <w:proofErr w:type="gramStart"/>
      <w:r w:rsidRPr="00520C64">
        <w:rPr>
          <w:rFonts w:ascii="Arial" w:hAnsi="Arial" w:cs="Arial"/>
          <w:sz w:val="20"/>
          <w:szCs w:val="20"/>
          <w:lang w:val="es-ES_tradnl"/>
        </w:rPr>
        <w:t>:_</w:t>
      </w:r>
      <w:proofErr w:type="gramEnd"/>
      <w:r w:rsidRPr="00520C64">
        <w:rPr>
          <w:rFonts w:ascii="Arial" w:hAnsi="Arial" w:cs="Arial"/>
          <w:sz w:val="20"/>
          <w:szCs w:val="20"/>
          <w:lang w:val="es-ES_tradnl"/>
        </w:rPr>
        <w:t xml:space="preserve">______________________ </w:t>
      </w:r>
    </w:p>
    <w:p w:rsidR="00AD791B" w:rsidRPr="00520C64" w:rsidRDefault="00AD791B" w:rsidP="00AD791B">
      <w:pPr>
        <w:spacing w:after="0" w:line="240" w:lineRule="auto"/>
        <w:rPr>
          <w:rFonts w:ascii="Arial" w:hAnsi="Arial" w:cs="Arial"/>
          <w:sz w:val="20"/>
          <w:szCs w:val="20"/>
          <w:u w:val="single"/>
          <w:lang w:val="es-ES_tradnl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7"/>
        <w:gridCol w:w="3240"/>
        <w:gridCol w:w="3233"/>
        <w:gridCol w:w="3097"/>
        <w:gridCol w:w="3054"/>
        <w:gridCol w:w="2691"/>
        <w:gridCol w:w="357"/>
      </w:tblGrid>
      <w:tr w:rsidR="00520C64" w:rsidRPr="00520C64" w:rsidTr="00AD791B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RESULTADOS DESEADOS</w:t>
            </w:r>
          </w:p>
        </w:tc>
      </w:tr>
      <w:tr w:rsidR="00520C64" w:rsidRPr="00520C64" w:rsidTr="00AD791B">
        <w:trPr>
          <w:trHeight w:val="187"/>
        </w:trPr>
        <w:tc>
          <w:tcPr>
            <w:tcW w:w="4905" w:type="pct"/>
            <w:gridSpan w:val="6"/>
            <w:tcBorders>
              <w:right w:val="nil"/>
            </w:tcBorders>
            <w:shd w:val="clear" w:color="auto" w:fill="FFFFFF"/>
          </w:tcPr>
          <w:p w:rsidR="00AD791B" w:rsidRPr="00520C64" w:rsidRDefault="00AD791B" w:rsidP="00AD791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Compresión Duradera (entendimientos claves)</w:t>
            </w:r>
          </w:p>
          <w:p w:rsidR="00AD791B" w:rsidRPr="00520C64" w:rsidRDefault="00AD791B" w:rsidP="00AD791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CD1.  La poesía usa una amplia variedad de formas, patrones de rima y ritmos.                             </w:t>
            </w:r>
          </w:p>
          <w:p w:rsidR="00AD791B" w:rsidRPr="00520C64" w:rsidRDefault="00AD791B" w:rsidP="00AD791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CD2.  Hay diferentes herramientas literarias y licencias poéticas para que los escritores creen poesía.</w:t>
            </w:r>
          </w:p>
          <w:p w:rsidR="00AD791B" w:rsidRPr="00520C64" w:rsidRDefault="00AD791B" w:rsidP="00AD791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CD3.  Los escritores usan sus experiencias personales para escribir poesía.</w:t>
            </w:r>
          </w:p>
          <w:p w:rsidR="00AD791B" w:rsidRPr="00520C64" w:rsidRDefault="00AD791B" w:rsidP="00AD791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95" w:type="pct"/>
            <w:tcBorders>
              <w:left w:val="nil"/>
            </w:tcBorders>
            <w:shd w:val="clear" w:color="auto" w:fill="FFFFFF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EVALUACION DEL APRENDIZAJE</w:t>
            </w:r>
          </w:p>
        </w:tc>
      </w:tr>
      <w:tr w:rsidR="00520C64" w:rsidRPr="00520C64" w:rsidTr="00AD791B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AD791B" w:rsidRPr="00520C64" w:rsidRDefault="00AD791B" w:rsidP="00AD791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Evaluación </w:t>
            </w: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sumativa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(TD) (proyectos de unidad, exámenes, otros) </w:t>
            </w:r>
          </w:p>
        </w:tc>
      </w:tr>
      <w:tr w:rsidR="00520C64" w:rsidRPr="00520C64" w:rsidTr="00AD791B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AD791B" w:rsidRPr="00520C64" w:rsidRDefault="00AD791B" w:rsidP="00AD791B">
            <w:pPr>
              <w:tabs>
                <w:tab w:val="left" w:pos="994"/>
                <w:tab w:val="center" w:pos="9441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Análisis de poesía y producción de poesía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PLAN DE APRENDIZAJE</w:t>
            </w:r>
          </w:p>
        </w:tc>
      </w:tr>
      <w:tr w:rsidR="00520C64" w:rsidRPr="00520C64" w:rsidTr="00AD791B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AD791B" w:rsidRPr="00520C64" w:rsidRDefault="00AD791B" w:rsidP="00AD791B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Actividades de Aprendizaje Sugeridas:</w:t>
            </w:r>
          </w:p>
        </w:tc>
      </w:tr>
      <w:tr w:rsidR="00520C64" w:rsidRPr="00520C64" w:rsidTr="00AD791B">
        <w:trPr>
          <w:trHeight w:val="79"/>
        </w:trPr>
        <w:tc>
          <w:tcPr>
            <w:tcW w:w="899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Viernes</w:t>
            </w:r>
          </w:p>
        </w:tc>
      </w:tr>
      <w:tr w:rsidR="00520C64" w:rsidRPr="00520C64" w:rsidTr="00AD791B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899896379"/>
              <w:placeholder>
                <w:docPart w:val="045CB1EF357A4D30A9D4A9FD4966832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526633013"/>
              <w:placeholder>
                <w:docPart w:val="A85331A4D3564D93BCC721C0533E0B1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453898132"/>
              <w:placeholder>
                <w:docPart w:val="6AB06EF5C06E412886160986F35BDB3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076971275"/>
              <w:placeholder>
                <w:docPart w:val="B1FABDD3249641DC8F1F031520BB3E7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32794758"/>
              <w:placeholder>
                <w:docPart w:val="2982AD13B6F24F0AAE72397DCB486C9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876622182"/>
              <w:placeholder>
                <w:docPart w:val="515F9DDC83244B77B45666CF660BC94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617476879"/>
              <w:placeholder>
                <w:docPart w:val="9E862B9330074A159DA3E697E5AEECD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126586108"/>
              <w:placeholder>
                <w:docPart w:val="7D4B628C27904A4BB718BFBB00DE9C6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443498425"/>
              <w:placeholder>
                <w:docPart w:val="1C7E4235F660465AA867784F0B373B8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516507124"/>
              <w:placeholder>
                <w:docPart w:val="242D26AEA185439990491E34568FC6E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637528287"/>
              <w:placeholder>
                <w:docPart w:val="0D83CF564AAC4BA883619198C81CD61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2030992504"/>
              <w:placeholder>
                <w:docPart w:val="5F37ACE898624F26B7335F19056D632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525900873"/>
              <w:placeholder>
                <w:docPart w:val="FA2A12CFBEDF4D619F9C0F1B2E1E36D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752386554"/>
              <w:placeholder>
                <w:docPart w:val="8D8556A513F44A15A189F00431DDA25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Destrezas Fundamentales de Lecturas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75829211"/>
              <w:placeholder>
                <w:docPart w:val="54D284BE0D85467FA4EA3D9A394E19D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600769811"/>
              <w:placeholder>
                <w:docPart w:val="E125A778914A4CB5B9D668F40550F8A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360517261"/>
              <w:placeholder>
                <w:docPart w:val="211E5C4A868C4C33B5653CD7847DAC0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933252041"/>
              <w:placeholder>
                <w:docPart w:val="C32CCA6AEC4544AD8C78E1DED93C3A7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019937815"/>
              <w:placeholder>
                <w:docPart w:val="9714E0C6435147969EF24E15C2735E7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031490498"/>
              <w:placeholder>
                <w:docPart w:val="63B632B5575B4A16B7B3D7946A2D57C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</w:tr>
      <w:tr w:rsidR="00520C64" w:rsidRPr="00520C64" w:rsidTr="00AD791B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7.E.AE.11</w:t>
            </w:r>
            <w:r w:rsidR="00B66BE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7.E.TP.3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B66BE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  <w:r w:rsidR="00B66BE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7.E.TP.2b</w:t>
            </w:r>
          </w:p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  <w:r w:rsidR="00B66BE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7.AO.CC.1a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7.AO.PC.5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7.AO.PC.7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7.E.AE.11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7.E.PE.4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7.E.PE.7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7.E.TP.2b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7.E.TP.3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7.E.TP.3f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7.L.V.5</w:t>
            </w:r>
            <w:r w:rsidR="00B66BE2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7.L.V.5a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7.LL.ICD.1</w:t>
            </w:r>
            <w:r w:rsidR="00B66BE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7.LL.TE.4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7.AO.CC.1a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7.AO.PC.5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7.AO.PC.7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7.E.AE.11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7.AO.CC.1a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7.AO.PC.5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7.AO.PC.7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7.E.AE.11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7.AO.PC.8a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7.AO.PC.8b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7.E.I.10a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7.E.PE.5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7.E.TP.3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7.LL.ICD.2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7.LL.ICD.3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7.LL.ICI.10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7.LL.TE.5</w:t>
            </w:r>
          </w:p>
        </w:tc>
      </w:tr>
      <w:tr w:rsidR="00520C64" w:rsidRPr="00520C64" w:rsidTr="00AD791B">
        <w:trPr>
          <w:trHeight w:val="713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vAlign w:val="center"/>
          </w:tcPr>
          <w:p w:rsidR="00AD791B" w:rsidRPr="00520C64" w:rsidRDefault="00AD791B" w:rsidP="00AD79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Objetivos</w:t>
            </w:r>
          </w:p>
        </w:tc>
        <w:tc>
          <w:tcPr>
            <w:tcW w:w="850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Luego de conocer distintos tipos de poesía los estudiantes estarán capacitados para: redactar coplas y estrofas de forma grupal.</w:t>
            </w:r>
          </w:p>
        </w:tc>
        <w:tc>
          <w:tcPr>
            <w:tcW w:w="848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Luego de la presentación del taller de creación literaria el estudiante redactará una reacción escrita inmediata 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 través de la lectura y análisis del poema 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La canción de las Antillas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el estudiante, trabajará la poesía coreada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Mediante el estudio del poema 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La canción de las Antillas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el estudiante, declamará el poema correctamente.</w:t>
            </w: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Luego de la demostración sobre cómo elaborar un poema a través de una ilustración el estudiante, creará el mismo basándose en la clase ejemplificada. </w:t>
            </w: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Actividad de Inicio</w:t>
            </w:r>
          </w:p>
        </w:tc>
        <w:tc>
          <w:tcPr>
            <w:tcW w:w="850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Presentación de los conceptos copla y estrofa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233544455"/>
              <w:placeholder>
                <w:docPart w:val="6BDED7DF00714844B889C656206C3CFB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Introducción: destrezas o temas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Presentación del tema y del título del poema 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B66BE2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  <w:r w:rsidR="00AD791B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xplicación del concepto poesía coreada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Demostración sobre la declamación de un poema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maestro presentará un cuadro o pintura relacionado al poema (crepúsculo, nocturno) para enfatizar imágenes visuales.</w:t>
            </w:r>
          </w:p>
          <w:p w:rsidR="00AD791B" w:rsidRPr="00520C64" w:rsidRDefault="00AD791B" w:rsidP="00AD791B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B66BE2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Clase demostrativa para trabajar la tarea de desempeño 2. Poema sugerido: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Poema 20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del escritor Pablo Neruda.</w:t>
            </w: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 de Desarrollo</w:t>
            </w:r>
          </w:p>
        </w:tc>
        <w:tc>
          <w:tcPr>
            <w:tcW w:w="850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Redacción de las coplas y las estrofas de forma grupal</w:t>
            </w:r>
          </w:p>
        </w:tc>
        <w:tc>
          <w:tcPr>
            <w:tcW w:w="848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Taller de creación literaria</w:t>
            </w:r>
          </w:p>
          <w:p w:rsidR="00AD791B" w:rsidRPr="00520C64" w:rsidRDefault="00AD791B" w:rsidP="00937F89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Se sugiere invitar a un poeta para que comparta sus experiencias como escritor.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Lectura dirigida del poema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Trabajar la poesía coreada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Declamación del poema 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La canción de las Antillas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por el estudiante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Creación del poema a través de una ilustración u obra de arte</w:t>
            </w:r>
          </w:p>
        </w:tc>
      </w:tr>
      <w:tr w:rsidR="00520C64" w:rsidRPr="00520C64" w:rsidTr="00B66BE2">
        <w:trPr>
          <w:trHeight w:val="1205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 de 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768434342"/>
              <w:placeholder>
                <w:docPart w:val="B983A06FD06E49E6B72B07388D0D45C5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Lectura de los trabajos llevados a cabo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354391665"/>
              <w:placeholder>
                <w:docPart w:val="84B8E4D7981B45D39E5EC94ED73C5B55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1042125181"/>
              <w:placeholder>
                <w:docPart w:val="FFA88A3A6F7F4E7FB851431BC823CA2B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Reacción de los estudiantes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321354882"/>
              <w:placeholder>
                <w:docPart w:val="536FE7BE948340EEA755B5F598C551C0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Discusión de lectura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478147369"/>
              <w:placeholder>
                <w:docPart w:val="FC0618CF44B3480E939D70A336EA5575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91B" w:rsidRPr="00520C64" w:rsidRDefault="00AD791B" w:rsidP="00AD791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Instrucciones para el siguiente día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Avalúos Formativos - Otras evidencias</w:t>
            </w:r>
          </w:p>
        </w:tc>
        <w:tc>
          <w:tcPr>
            <w:tcW w:w="850" w:type="pct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461001796"/>
                <w:placeholder>
                  <w:docPart w:val="07C8715D83BA4678942D7AF5D08EA7DA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89881134"/>
                <w:placeholder>
                  <w:docPart w:val="3AED673397DC41ABAA2127AEEB32754D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Hoja de cotejo</w:t>
            </w:r>
          </w:p>
        </w:tc>
        <w:tc>
          <w:tcPr>
            <w:tcW w:w="801" w:type="pct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439872888"/>
                <w:placeholder>
                  <w:docPart w:val="156AAD2D57C64ACF82092DF3897C9691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 de cotejo</w:t>
                </w:r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412813" w:rsidP="00AD79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522864673"/>
                <w:placeholder>
                  <w:docPart w:val="7A7721981B164E6CB929D725C3854459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Rúbrica</w:t>
            </w: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Materiales</w:t>
            </w:r>
          </w:p>
        </w:tc>
        <w:tc>
          <w:tcPr>
            <w:tcW w:w="850" w:type="pct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384913003"/>
                <w:placeholder>
                  <w:docPart w:val="B7DA58E7C0344A4387937B0939722E9C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51308471"/>
              <w:placeholder>
                <w:docPart w:val="2BB8E6C4D6624F4FA2FB7EC1B45EE193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8537212"/>
              <w:placeholder>
                <w:docPart w:val="82238B97508C418EB71E20B4C440845B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radio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rPr>
                <w:rFonts w:ascii="Arial" w:eastAsia="Times New Roman" w:hAnsi="Arial" w:cs="Arial"/>
                <w:sz w:val="20"/>
                <w:szCs w:val="20"/>
                <w:lang w:val="es-ES_tradnl" w:eastAsia="ja-JP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48" w:type="pct"/>
          </w:tcPr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291175868"/>
              <w:placeholder>
                <w:docPart w:val="B29E44577CBB4E33B1E597B5C368D340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Pizarra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787802979"/>
              <w:placeholder>
                <w:docPart w:val="C11A0780340B41B9A022804368228FBD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01" w:type="pct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i/>
                  <w:sz w:val="20"/>
                  <w:szCs w:val="20"/>
                  <w:lang w:val="es-ES_tradnl"/>
                </w:rPr>
                <w:id w:val="-798603846"/>
                <w:placeholder>
                  <w:docPart w:val="2E8610D7925542E9965A9C516EC88E5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>Libro:  Pensamiento y comunicación  pág. 80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288306378"/>
              <w:placeholder>
                <w:docPart w:val="B1634BB64D7F4807BCE9192C572EE127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Pizarra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96478982"/>
              <w:placeholder>
                <w:docPart w:val="586698F813AC4AB09BD51F470736CFAE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radio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Otros:_____________________</w:t>
            </w:r>
          </w:p>
        </w:tc>
        <w:tc>
          <w:tcPr>
            <w:tcW w:w="801" w:type="pct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i/>
                  <w:sz w:val="20"/>
                  <w:szCs w:val="20"/>
                  <w:lang w:val="es-ES_tradnl"/>
                </w:rPr>
                <w:id w:val="646866827"/>
                <w:placeholder>
                  <w:docPart w:val="8A310599FF614E2DBFF59FF9842A2D01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>Libro:  Pensamiento y comunicación  pág. 80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672398637"/>
              <w:placeholder>
                <w:docPart w:val="43E43F95FFCE44BAA671E73BE26A2F3E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Pizarra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486584553"/>
              <w:placeholder>
                <w:docPart w:val="84519FFCDB65468A850E2BBB58FBA279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radio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  <w:tc>
          <w:tcPr>
            <w:tcW w:w="801" w:type="pct"/>
            <w:gridSpan w:val="2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970888638"/>
                <w:placeholder>
                  <w:docPart w:val="5BA244B614FF4226B5A916AA60B093E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Láminas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956527664"/>
              <w:placeholder>
                <w:docPart w:val="2D15653280EF41658CEF7BED95F40A0B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49212900"/>
              <w:placeholder>
                <w:docPart w:val="84A9ABB6291D48A2BFB8F6767ABB5AE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91B" w:rsidRPr="00520C64" w:rsidRDefault="00AD791B" w:rsidP="00AD791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p>
            </w:sdtContent>
          </w:sdt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</w:tr>
      <w:tr w:rsidR="00520C64" w:rsidRPr="00520C64" w:rsidTr="00AD791B">
        <w:trPr>
          <w:trHeight w:val="58"/>
        </w:trPr>
        <w:tc>
          <w:tcPr>
            <w:tcW w:w="899" w:type="pct"/>
            <w:vAlign w:val="center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Asignación</w:t>
            </w:r>
          </w:p>
        </w:tc>
        <w:tc>
          <w:tcPr>
            <w:tcW w:w="850" w:type="pct"/>
          </w:tcPr>
          <w:p w:rsidR="00AD791B" w:rsidRPr="00520C64" w:rsidRDefault="00AD791B" w:rsidP="00AD791B">
            <w:pPr>
              <w:rPr>
                <w:rStyle w:val="hps"/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91B" w:rsidRPr="00520C64" w:rsidRDefault="00412813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Práctica"/>
                <w:tag w:val="Práctica"/>
                <w:id w:val="-1701158367"/>
                <w:placeholder>
                  <w:docPart w:val="EF02B1F1A86945718434F3AA746F22A6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AD791B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Preparación</w:t>
                </w:r>
              </w:sdtContent>
            </w:sdt>
          </w:p>
          <w:p w:rsidR="00AD791B" w:rsidRPr="00520C64" w:rsidRDefault="00AD791B" w:rsidP="00AD791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B66BE2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Buscar una ilustración o una obra de arte y traerla a la sala de clases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D791B">
        <w:trPr>
          <w:trHeight w:val="392"/>
        </w:trPr>
        <w:tc>
          <w:tcPr>
            <w:tcW w:w="899" w:type="pct"/>
          </w:tcPr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</w:tc>
        <w:tc>
          <w:tcPr>
            <w:tcW w:w="850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91B" w:rsidRPr="00B66BE2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6BE2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66BE2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  <w:tc>
          <w:tcPr>
            <w:tcW w:w="848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91B" w:rsidRPr="00B66BE2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6BE2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D791B" w:rsidRPr="00520C64" w:rsidRDefault="00B66BE2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66BE2">
              <w:rPr>
                <w:rFonts w:ascii="Arial" w:hAnsi="Arial" w:cs="Arial"/>
                <w:sz w:val="20"/>
                <w:szCs w:val="20"/>
              </w:rPr>
              <w:t>D</w:t>
            </w:r>
            <w:r w:rsidR="00AD791B" w:rsidRPr="00B66BE2">
              <w:rPr>
                <w:rFonts w:ascii="Arial" w:hAnsi="Arial" w:cs="Arial"/>
                <w:sz w:val="20"/>
                <w:szCs w:val="20"/>
              </w:rPr>
              <w:t>otados:</w:t>
            </w: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91B" w:rsidRPr="00B66BE2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6BE2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66BE2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  <w:tc>
          <w:tcPr>
            <w:tcW w:w="801" w:type="pct"/>
            <w:gridSpan w:val="2"/>
          </w:tcPr>
          <w:p w:rsidR="00AD791B" w:rsidRPr="00B66BE2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6BE2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D791B" w:rsidRPr="00520C64" w:rsidRDefault="00AD791B" w:rsidP="00B66BE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</w:tc>
      </w:tr>
      <w:tr w:rsidR="00520C64" w:rsidRPr="00520C64" w:rsidTr="00AD791B">
        <w:trPr>
          <w:trHeight w:val="99"/>
        </w:trPr>
        <w:tc>
          <w:tcPr>
            <w:tcW w:w="899" w:type="pct"/>
          </w:tcPr>
          <w:p w:rsidR="00AD791B" w:rsidRPr="00520C64" w:rsidRDefault="00AD791B" w:rsidP="00AD79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91B" w:rsidRPr="00520C64" w:rsidRDefault="00AD791B" w:rsidP="00AD791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:rsidR="00AD75CF" w:rsidRPr="00520C64" w:rsidRDefault="00AD75CF" w:rsidP="00AD75CF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  <w:lang w:val="es-ES_tradnl"/>
        </w:rPr>
      </w:pPr>
      <w:r w:rsidRPr="00520C64">
        <w:rPr>
          <w:rFonts w:ascii="Arial" w:hAnsi="Arial" w:cs="Arial"/>
          <w:noProof/>
          <w:sz w:val="20"/>
          <w:szCs w:val="20"/>
          <w:lang w:eastAsia="es-PR"/>
        </w:rPr>
        <w:lastRenderedPageBreak/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1515D5F" wp14:editId="5977FB13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C64" w:rsidRDefault="00520C64" w:rsidP="00AD75CF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520C64" w:rsidRPr="008B125D" w:rsidRDefault="00520C64" w:rsidP="00AD75CF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" o:spid="_x0000_s1030" type="#_x0000_t202" style="position:absolute;left:0;text-align:left;margin-left:564.3pt;margin-top:-66.85pt;width:372.85pt;height:52.95pt;z-index:25166796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" strokecolor="gray">
                <v:textbox style="mso-fit-shape-to-text:t">
                  <w:txbxContent>
                    <w:p w:rsidR="00520C64" w:rsidRDefault="00520C64" w:rsidP="00AD75CF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520C64" w:rsidRPr="008B125D" w:rsidRDefault="00520C64" w:rsidP="00AD75CF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Título de la Unidad: </w:t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>7.5 ¡Poesía por todas partes!</w:t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   </w:t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>Semana #: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313609204"/>
          <w:placeholder>
            <w:docPart w:val="7E8C41FA78B84DD3B78B075C9F15A323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>5</w:t>
          </w:r>
        </w:sdtContent>
      </w:sdt>
    </w:p>
    <w:p w:rsidR="00AD75CF" w:rsidRPr="00520C64" w:rsidRDefault="00AD75CF" w:rsidP="00AD75CF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AD75CF" w:rsidRPr="00520C64" w:rsidRDefault="00AD75CF" w:rsidP="00AD75CF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520C64">
        <w:rPr>
          <w:rFonts w:ascii="Arial" w:hAnsi="Arial" w:cs="Arial"/>
          <w:sz w:val="20"/>
          <w:szCs w:val="20"/>
          <w:lang w:val="es-ES_tradnl"/>
        </w:rPr>
        <w:t xml:space="preserve">Profesor(a): </w:t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728194341"/>
          <w:placeholder>
            <w:docPart w:val="7E8C41FA78B84DD3B78B075C9F15A323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Español </w:t>
          </w:r>
        </w:sdtContent>
      </w:sdt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 </w:t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1457781767"/>
          <w:placeholder>
            <w:docPart w:val="7E8C41FA78B84DD3B78B075C9F15A323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Séptimo </w:t>
          </w:r>
        </w:sdtContent>
      </w:sdt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>Fecha</w:t>
      </w:r>
      <w:proofErr w:type="gramStart"/>
      <w:r w:rsidRPr="00520C64">
        <w:rPr>
          <w:rFonts w:ascii="Arial" w:hAnsi="Arial" w:cs="Arial"/>
          <w:sz w:val="20"/>
          <w:szCs w:val="20"/>
          <w:lang w:val="es-ES_tradnl"/>
        </w:rPr>
        <w:t>:_</w:t>
      </w:r>
      <w:proofErr w:type="gramEnd"/>
      <w:r w:rsidRPr="00520C64">
        <w:rPr>
          <w:rFonts w:ascii="Arial" w:hAnsi="Arial" w:cs="Arial"/>
          <w:sz w:val="20"/>
          <w:szCs w:val="20"/>
          <w:lang w:val="es-ES_tradnl"/>
        </w:rPr>
        <w:t xml:space="preserve">______________________ </w:t>
      </w:r>
    </w:p>
    <w:p w:rsidR="00AD75CF" w:rsidRPr="00520C64" w:rsidRDefault="00AD75CF" w:rsidP="00AD75CF">
      <w:pPr>
        <w:spacing w:after="0" w:line="240" w:lineRule="auto"/>
        <w:rPr>
          <w:rFonts w:ascii="Arial" w:hAnsi="Arial" w:cs="Arial"/>
          <w:sz w:val="20"/>
          <w:szCs w:val="20"/>
          <w:u w:val="single"/>
          <w:lang w:val="es-ES_tradnl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7"/>
        <w:gridCol w:w="3241"/>
        <w:gridCol w:w="3233"/>
        <w:gridCol w:w="3097"/>
        <w:gridCol w:w="3054"/>
        <w:gridCol w:w="2511"/>
        <w:gridCol w:w="536"/>
      </w:tblGrid>
      <w:tr w:rsidR="00520C64" w:rsidRPr="00520C64" w:rsidTr="00520C64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RESULTADOS DESEADOS</w:t>
            </w:r>
          </w:p>
        </w:tc>
      </w:tr>
      <w:tr w:rsidR="00520C64" w:rsidRPr="00520C64" w:rsidTr="00520C64">
        <w:trPr>
          <w:trHeight w:val="187"/>
        </w:trPr>
        <w:tc>
          <w:tcPr>
            <w:tcW w:w="4858" w:type="pct"/>
            <w:gridSpan w:val="6"/>
            <w:tcBorders>
              <w:right w:val="nil"/>
            </w:tcBorders>
            <w:shd w:val="clear" w:color="auto" w:fill="FFFFFF"/>
          </w:tcPr>
          <w:p w:rsidR="00AD75CF" w:rsidRPr="00520C64" w:rsidRDefault="00AD75CF" w:rsidP="00520C6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Compresión Duradera (entendimientos claves)</w:t>
            </w:r>
          </w:p>
          <w:p w:rsidR="00AD75CF" w:rsidRPr="00520C64" w:rsidRDefault="00AD75CF" w:rsidP="00520C6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CD1.  La poesía usa una amplia variedad de formas, patrones de rima y ritmos.                             </w:t>
            </w:r>
          </w:p>
          <w:p w:rsidR="00AD75CF" w:rsidRPr="00520C64" w:rsidRDefault="00AD75CF" w:rsidP="00520C6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CD2.  Hay diferentes herramientas literarias y licencias poéticas para que los escritores creen poesía.</w:t>
            </w:r>
          </w:p>
          <w:p w:rsidR="00AD75CF" w:rsidRPr="00520C64" w:rsidRDefault="00AD75CF" w:rsidP="00520C6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CD3.  Los escritores usan sus experiencias personales para escribir poesía.</w:t>
            </w:r>
          </w:p>
          <w:p w:rsidR="00AD75CF" w:rsidRPr="00520C64" w:rsidRDefault="00AD75CF" w:rsidP="00520C6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142" w:type="pct"/>
            <w:tcBorders>
              <w:left w:val="nil"/>
            </w:tcBorders>
            <w:shd w:val="clear" w:color="auto" w:fill="FFFFFF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520C64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EVALUACION DEL APRENDIZAJE</w:t>
            </w:r>
          </w:p>
        </w:tc>
      </w:tr>
      <w:tr w:rsidR="00520C64" w:rsidRPr="00520C64" w:rsidTr="00520C64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AD75CF" w:rsidRPr="00520C64" w:rsidRDefault="00AD75CF" w:rsidP="00520C6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Evaluación </w:t>
            </w: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sumativa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(TD) (proyectos de unidad, exámenes, otros) </w:t>
            </w:r>
          </w:p>
        </w:tc>
      </w:tr>
      <w:tr w:rsidR="00520C64" w:rsidRPr="00520C64" w:rsidTr="00520C64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AD75CF" w:rsidRPr="00520C64" w:rsidRDefault="00AD75CF" w:rsidP="00520C64">
            <w:pPr>
              <w:tabs>
                <w:tab w:val="left" w:pos="994"/>
                <w:tab w:val="center" w:pos="9441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Análisis de poesía y producción de poesía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PLAN DE APRENDIZAJE</w:t>
            </w:r>
          </w:p>
        </w:tc>
      </w:tr>
      <w:tr w:rsidR="00520C64" w:rsidRPr="00520C64" w:rsidTr="00520C64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AD75CF" w:rsidRPr="00520C64" w:rsidRDefault="00AD75CF" w:rsidP="00520C64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Actividades de Aprendizaje Sugeridas:</w:t>
            </w:r>
          </w:p>
        </w:tc>
      </w:tr>
      <w:tr w:rsidR="00520C64" w:rsidRPr="00520C64" w:rsidTr="00520C64">
        <w:trPr>
          <w:trHeight w:val="79"/>
        </w:trPr>
        <w:tc>
          <w:tcPr>
            <w:tcW w:w="899" w:type="pct"/>
            <w:shd w:val="clear" w:color="auto" w:fill="D9E2F3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shd w:val="clear" w:color="auto" w:fill="D9E2F3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Viernes</w:t>
            </w:r>
          </w:p>
        </w:tc>
      </w:tr>
      <w:tr w:rsidR="00520C64" w:rsidRPr="00520C64" w:rsidTr="00520C64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425416555"/>
              <w:placeholder>
                <w:docPart w:val="57F1E1D88B7E448A8ABF5F5DFBFB2CD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692645101"/>
              <w:placeholder>
                <w:docPart w:val="CEC7A0F00898465DB278B70450E06DF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89541902"/>
              <w:placeholder>
                <w:docPart w:val="15E8B8D3E11F4757B1B6B374DF4197A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950465046"/>
              <w:placeholder>
                <w:docPart w:val="E82B3317E2C1466A84E3C80BC105122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039115961"/>
              <w:placeholder>
                <w:docPart w:val="66A5EB5490634DC482A5C4E62E54810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516578501"/>
              <w:placeholder>
                <w:docPart w:val="E7D6524D4B1545C3B37DA3C933D4217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481299720"/>
              <w:placeholder>
                <w:docPart w:val="587AC26E6CAC4995B904CB18ED29046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66659433"/>
              <w:placeholder>
                <w:docPart w:val="826B0633666C4C0288B10493C052520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770306774"/>
              <w:placeholder>
                <w:docPart w:val="DA7B133EDC1F4B43BCCA4D7E70CC15F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371839826"/>
              <w:placeholder>
                <w:docPart w:val="236FBAD256FA4F4382F22F596FD0AB6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485049566"/>
              <w:placeholder>
                <w:docPart w:val="DD9CB9F71F424BB28459AA94683DC86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469812803"/>
              <w:placeholder>
                <w:docPart w:val="D6C92B3EF2A0471F99556B83B9A8E58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02244312"/>
              <w:placeholder>
                <w:docPart w:val="EC5FB9845D2649CBBD78CDC538D9F26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331674237"/>
              <w:placeholder>
                <w:docPart w:val="F97DF325D7A545D68B249B60536A982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Destrezas Fundamentales de Lecturas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508434804"/>
              <w:placeholder>
                <w:docPart w:val="4681DFB911A346DBA7F2F009AE3B3D2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085595794"/>
              <w:placeholder>
                <w:docPart w:val="8F646E5CD3F94802954F7147A998977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254350622"/>
              <w:placeholder>
                <w:docPart w:val="C7FE4DDA4975447288BA3AA00BF269B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795600407"/>
              <w:placeholder>
                <w:docPart w:val="AFB956F3FD2C497CA89DB2E5353233A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470707447"/>
              <w:placeholder>
                <w:docPart w:val="44AC545C7B1A493BB2B81E59AC56072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56852746"/>
              <w:placeholder>
                <w:docPart w:val="BCAB59B1CDC5469A8E67F91C8604410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</w:tr>
      <w:tr w:rsidR="00520C64" w:rsidRPr="00520C64" w:rsidTr="00520C64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5CF" w:rsidRPr="00520C64" w:rsidRDefault="00AD75CF" w:rsidP="00892C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</w:t>
            </w:r>
            <w:r w:rsidR="006D06BB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7.AO.PC.8b</w:t>
            </w:r>
            <w:r w:rsidR="006D06BB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7.E.I.10a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7.E.PE.5</w:t>
            </w:r>
            <w:r w:rsidR="006D06BB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7.E.TP.3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7.LL.ICD.2</w:t>
            </w:r>
            <w:r w:rsidR="006D06BB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7.LL.ICI.10</w:t>
            </w:r>
            <w:r w:rsidR="00892CD9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AD75CF" w:rsidRPr="00520C64" w:rsidRDefault="00AD75CF" w:rsidP="00892CD9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</w:t>
            </w:r>
            <w:r w:rsidR="00892CD9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7.AO.PC.8b</w:t>
            </w:r>
            <w:r w:rsidR="00892CD9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7.E.I.10a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7.E.PE.5</w:t>
            </w:r>
            <w:r w:rsidR="00892CD9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7.E.TP.3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7.LL.ICD.2</w:t>
            </w:r>
            <w:r w:rsidR="00892CD9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7.LL.ICI.10</w:t>
            </w:r>
            <w:r w:rsidR="00892CD9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AD75CF" w:rsidRPr="00520C64" w:rsidRDefault="00AD75CF" w:rsidP="00A56AC8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</w:t>
            </w:r>
            <w:r w:rsidR="00892CD9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7.AO.PC.8a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7.AO.PC.8b</w:t>
            </w:r>
            <w:r w:rsidR="00892CD9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7.E.I.10a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7.E.PE.5</w:t>
            </w:r>
            <w:r w:rsidR="00892CD9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7.E.TP.3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7.LL.ICD.2</w:t>
            </w:r>
            <w:r w:rsidR="00892CD9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br/>
              <w:t>7.LL.ICI.10</w:t>
            </w:r>
            <w:r w:rsidR="00892CD9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7.LL.ICD.1</w:t>
            </w:r>
          </w:p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7.LL.ICI.10</w:t>
            </w:r>
          </w:p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7.LL.TE.4</w:t>
            </w:r>
          </w:p>
          <w:p w:rsidR="00AD75CF" w:rsidRPr="00520C64" w:rsidRDefault="00AD75CF" w:rsidP="00A56AC8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7.LL.ICD.1</w:t>
            </w:r>
          </w:p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7.LL.ICI.10</w:t>
            </w:r>
          </w:p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7.LL.TE.4</w:t>
            </w:r>
          </w:p>
          <w:p w:rsidR="00AD75CF" w:rsidRPr="00520C64" w:rsidRDefault="00AD75CF" w:rsidP="00A56AC8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</w:tc>
      </w:tr>
      <w:tr w:rsidR="00520C64" w:rsidRPr="00520C64" w:rsidTr="00520C64">
        <w:trPr>
          <w:trHeight w:val="713"/>
        </w:trPr>
        <w:tc>
          <w:tcPr>
            <w:tcW w:w="899" w:type="pct"/>
            <w:vAlign w:val="center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vAlign w:val="center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vAlign w:val="center"/>
          </w:tcPr>
          <w:p w:rsidR="00AD75CF" w:rsidRPr="00520C64" w:rsidRDefault="00AD75CF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520C64">
        <w:trPr>
          <w:trHeight w:val="58"/>
        </w:trPr>
        <w:tc>
          <w:tcPr>
            <w:tcW w:w="899" w:type="pct"/>
            <w:vAlign w:val="center"/>
          </w:tcPr>
          <w:p w:rsidR="00AD75CF" w:rsidRPr="00520C64" w:rsidRDefault="00AD75CF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Objetivos</w:t>
            </w:r>
          </w:p>
        </w:tc>
        <w:tc>
          <w:tcPr>
            <w:tcW w:w="850" w:type="pct"/>
          </w:tcPr>
          <w:p w:rsidR="00AD75CF" w:rsidRPr="00520C64" w:rsidRDefault="00AD75CF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Luego de la demostración sobre cómo elaborar un poema a través de una ilustración el estudiante, creará el mismo basándose en la clase ejemplificada.</w:t>
            </w:r>
          </w:p>
        </w:tc>
        <w:tc>
          <w:tcPr>
            <w:tcW w:w="848" w:type="pct"/>
          </w:tcPr>
          <w:p w:rsidR="00AD75CF" w:rsidRPr="00520C64" w:rsidRDefault="00412813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-637807751"/>
                <w:placeholder>
                  <w:docPart w:val="C857A4D5DBFE40A1A90142FAC2EAC272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AD75CF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 Al presentar el ejercicio, el estudiante</w:t>
                </w:r>
              </w:sdtContent>
            </w:sdt>
            <w:r w:rsidR="00AD75CF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escribirá un poema sobre acontecimientos pasados o aspiraciones para el futuro </w:t>
            </w:r>
          </w:p>
        </w:tc>
        <w:tc>
          <w:tcPr>
            <w:tcW w:w="801" w:type="pct"/>
          </w:tcPr>
          <w:p w:rsidR="00AD75CF" w:rsidRPr="00520C64" w:rsidRDefault="00412813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701905723"/>
                <w:placeholder>
                  <w:docPart w:val="2E0645447BE1468899A4049BBCC53480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AD75CF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Al presentar el ejercicio, el estudiante</w:t>
                </w:r>
              </w:sdtContent>
            </w:sdt>
            <w:r w:rsidR="00AD75CF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, escribirá un poema sobre acontecimientos pasados o aspiraciones para el futuro</w:t>
            </w:r>
          </w:p>
        </w:tc>
        <w:tc>
          <w:tcPr>
            <w:tcW w:w="801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Luego del estudio y discusión del fragmento de la novela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Un viejo que leía novelas de amor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estudiante, creará un poema relacionado a la misma</w:t>
            </w:r>
          </w:p>
        </w:tc>
        <w:tc>
          <w:tcPr>
            <w:tcW w:w="801" w:type="pct"/>
            <w:gridSpan w:val="2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Luego del estudio y discusión del fragmento de la novela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Un viejo que leía novelas de amor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estudiante, creará un poema relacionado a la misma</w:t>
            </w:r>
          </w:p>
        </w:tc>
      </w:tr>
      <w:tr w:rsidR="00520C64" w:rsidRPr="00520C64" w:rsidTr="00520C64">
        <w:trPr>
          <w:trHeight w:val="58"/>
        </w:trPr>
        <w:tc>
          <w:tcPr>
            <w:tcW w:w="899" w:type="pct"/>
            <w:vAlign w:val="center"/>
          </w:tcPr>
          <w:p w:rsidR="00AD75CF" w:rsidRPr="00520C64" w:rsidRDefault="00AD75CF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 de 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2075084267"/>
              <w:placeholder>
                <w:docPart w:val="68F7D3BFA6B045FB9028D8B275B7DE4D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AD75CF" w:rsidRPr="00520C64" w:rsidRDefault="00AD75CF" w:rsidP="00520C64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Repaso de la clase anterior</w:t>
                </w:r>
              </w:p>
            </w:sdtContent>
          </w:sdt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5CF" w:rsidRPr="00520C64" w:rsidRDefault="00AD75CF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Instrucciones de la tarea a realizar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281645915"/>
              <w:placeholder>
                <w:docPart w:val="AFD337B17395445A8F2712771FDFDABB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AD75CF" w:rsidRPr="00520C64" w:rsidRDefault="00AD75CF" w:rsidP="00520C64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Repaso de la clase anterior</w:t>
                </w:r>
              </w:p>
            </w:sdtContent>
          </w:sdt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5CF" w:rsidRPr="00520C64" w:rsidRDefault="00AD75CF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Instrucciones de la tarea a realizar</w:t>
            </w: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328729086"/>
              <w:placeholder>
                <w:docPart w:val="FD37C691103644FD9A81999360EA7BC0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AD75CF" w:rsidRPr="00520C64" w:rsidRDefault="00AD75CF" w:rsidP="00A56AC8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Repaso de la clase anterior</w:t>
                </w:r>
              </w:p>
            </w:sdtContent>
          </w:sdt>
        </w:tc>
      </w:tr>
      <w:tr w:rsidR="00520C64" w:rsidRPr="00520C64" w:rsidTr="00520C64">
        <w:trPr>
          <w:trHeight w:val="58"/>
        </w:trPr>
        <w:tc>
          <w:tcPr>
            <w:tcW w:w="899" w:type="pct"/>
            <w:vAlign w:val="center"/>
          </w:tcPr>
          <w:p w:rsidR="00AD75CF" w:rsidRPr="00520C64" w:rsidRDefault="00AD75CF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Actividad de Desarrollo</w:t>
            </w:r>
          </w:p>
        </w:tc>
        <w:tc>
          <w:tcPr>
            <w:tcW w:w="850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Creación del poema a través de una ilustración u obra de arte</w:t>
            </w:r>
          </w:p>
        </w:tc>
        <w:tc>
          <w:tcPr>
            <w:tcW w:w="848" w:type="pct"/>
          </w:tcPr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 escribirá un poema sobre acontecimientos pasados o aspiraciones para el futuro (tarea de desempeño 2).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 escribirá un poema sobre acontecimientos pasados o aspiraciones para el futuro (tarea de desempeño 2).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Lectura y análisis del texto literario. </w:t>
            </w:r>
          </w:p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 escribirá un poema sobre el fragmento de la obra (tarea de desempeño 2)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5CF" w:rsidRPr="00520C64" w:rsidRDefault="00AD75CF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 escribirá un poema sobre el fragmento de la obra (tarea de desempeño 2)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A56AC8">
        <w:trPr>
          <w:trHeight w:val="737"/>
        </w:trPr>
        <w:tc>
          <w:tcPr>
            <w:tcW w:w="899" w:type="pct"/>
            <w:vAlign w:val="center"/>
          </w:tcPr>
          <w:p w:rsidR="00AD75CF" w:rsidRPr="00520C64" w:rsidRDefault="00AD75CF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 de Cierre</w:t>
            </w:r>
          </w:p>
        </w:tc>
        <w:tc>
          <w:tcPr>
            <w:tcW w:w="850" w:type="pct"/>
          </w:tcPr>
          <w:p w:rsidR="00AD75CF" w:rsidRPr="00520C64" w:rsidRDefault="00AD75CF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Lectura de los poemas creados por los estudiantes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1603324820"/>
              <w:placeholder>
                <w:docPart w:val="E7E0AEC1BDB5450D8852BD49496FCF88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5CF" w:rsidRPr="00520C64" w:rsidRDefault="00AD75CF" w:rsidP="00520C64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Instrucciones para el siguiente día</w:t>
                </w:r>
              </w:p>
            </w:sdtContent>
          </w:sdt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1635900945"/>
              <w:placeholder>
                <w:docPart w:val="BE443B32244D42C0BC698577BC121760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5CF" w:rsidRPr="00520C64" w:rsidRDefault="00AD75CF" w:rsidP="00A56AC8">
                <w:pPr>
                  <w:pStyle w:val="NoSpacing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</w:tc>
        <w:tc>
          <w:tcPr>
            <w:tcW w:w="801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Instrucciones para el siguiente día</w:t>
            </w: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1511254241"/>
              <w:placeholder>
                <w:docPart w:val="432DE14599F74DF78AD4AEABA53782E9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AD75CF" w:rsidRPr="00520C64" w:rsidRDefault="00AD75CF" w:rsidP="00520C64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AD75CF" w:rsidRPr="00520C64" w:rsidRDefault="00AD75CF" w:rsidP="00A56AC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Reacción escrita inmediata</w:t>
            </w:r>
          </w:p>
        </w:tc>
      </w:tr>
      <w:tr w:rsidR="00520C64" w:rsidRPr="00520C64" w:rsidTr="00520C64">
        <w:trPr>
          <w:trHeight w:val="58"/>
        </w:trPr>
        <w:tc>
          <w:tcPr>
            <w:tcW w:w="899" w:type="pct"/>
            <w:vAlign w:val="center"/>
          </w:tcPr>
          <w:p w:rsidR="00AD75CF" w:rsidRPr="00520C64" w:rsidRDefault="00AD75CF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Avalúos Formativos - Otras evidencias</w:t>
            </w:r>
          </w:p>
        </w:tc>
        <w:tc>
          <w:tcPr>
            <w:tcW w:w="850" w:type="pct"/>
          </w:tcPr>
          <w:p w:rsidR="00AD75CF" w:rsidRPr="00520C64" w:rsidRDefault="00412813" w:rsidP="00520C64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332108453"/>
                <w:placeholder>
                  <w:docPart w:val="E2B574B01DC14A0CA371C18E69CEB399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5CF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5CF" w:rsidRPr="00520C64" w:rsidRDefault="00412813" w:rsidP="00520C64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555586104"/>
                <w:placeholder>
                  <w:docPart w:val="382619A9DD00469F89DE70B3F4BC710D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5CF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5CF" w:rsidRPr="00520C64" w:rsidRDefault="00412813" w:rsidP="00520C64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715962010"/>
                <w:placeholder>
                  <w:docPart w:val="39899C01AF8B4F869991CD2F9FCC8F7E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5CF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5CF" w:rsidRPr="00520C64" w:rsidRDefault="00412813" w:rsidP="00520C64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790787366"/>
                <w:placeholder>
                  <w:docPart w:val="1C94BD68BB1540CDA9938C995C7DDD2D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AD75CF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520C64">
        <w:trPr>
          <w:trHeight w:val="58"/>
        </w:trPr>
        <w:tc>
          <w:tcPr>
            <w:tcW w:w="899" w:type="pct"/>
            <w:vAlign w:val="center"/>
          </w:tcPr>
          <w:p w:rsidR="00AD75CF" w:rsidRPr="00520C64" w:rsidRDefault="00AD75CF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Materiales</w:t>
            </w:r>
          </w:p>
        </w:tc>
        <w:tc>
          <w:tcPr>
            <w:tcW w:w="850" w:type="pct"/>
          </w:tcPr>
          <w:p w:rsidR="00AD75CF" w:rsidRPr="00520C64" w:rsidRDefault="00412813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2091389826"/>
                <w:placeholder>
                  <w:docPart w:val="6F62FD71B98747739883CB778D2FC889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5CF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344221228"/>
              <w:placeholder>
                <w:docPart w:val="25059099849D4EF698F0CA0350147B09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5CF" w:rsidRPr="00520C64" w:rsidRDefault="00AD75CF" w:rsidP="00520C64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p w:rsidR="00AD75CF" w:rsidRPr="00520C64" w:rsidRDefault="00AD75CF" w:rsidP="00520C64">
            <w:pPr>
              <w:rPr>
                <w:rFonts w:ascii="Arial" w:eastAsia="Times New Roman" w:hAnsi="Arial" w:cs="Arial"/>
                <w:sz w:val="20"/>
                <w:szCs w:val="20"/>
                <w:lang w:val="es-ES_tradnl" w:eastAsia="ja-JP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48" w:type="pct"/>
          </w:tcPr>
          <w:p w:rsidR="00AD75CF" w:rsidRPr="00520C64" w:rsidRDefault="00412813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565605803"/>
                <w:placeholder>
                  <w:docPart w:val="95FF2A63D7F2489A887DD35FA7E9420D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5CF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385640681"/>
              <w:placeholder>
                <w:docPart w:val="BECAB7B1AC15435C97FFD0C52B932D8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5CF" w:rsidRPr="00520C64" w:rsidRDefault="00AD75CF" w:rsidP="00520C64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369216711"/>
              <w:placeholder>
                <w:docPart w:val="50553D31B2D04666AAEA04FB0D9A5C07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p>
            </w:sdtContent>
          </w:sdt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01" w:type="pct"/>
          </w:tcPr>
          <w:p w:rsidR="00AD75CF" w:rsidRPr="00520C64" w:rsidRDefault="00412813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59683290"/>
                <w:placeholder>
                  <w:docPart w:val="99C77E687BB544099467943C087D425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5CF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394079570"/>
              <w:placeholder>
                <w:docPart w:val="FE77E0FFA55D47EA988A6CB1A2B0242D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5CF" w:rsidRPr="00520C64" w:rsidRDefault="00AD75CF" w:rsidP="00520C64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928855727"/>
              <w:placeholder>
                <w:docPart w:val="0C7DAEBA0BCD49F295663681454FA3CF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Otros:_____________________</w:t>
            </w:r>
          </w:p>
        </w:tc>
        <w:tc>
          <w:tcPr>
            <w:tcW w:w="801" w:type="pct"/>
          </w:tcPr>
          <w:p w:rsidR="00AD75CF" w:rsidRPr="00520C64" w:rsidRDefault="00412813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960832682"/>
                <w:placeholder>
                  <w:docPart w:val="7345B728863F44B69D9CEC5D2AD50262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5CF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Libro Sueños y palabras 7mo grado páginas 280-283, 374-375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299651849"/>
              <w:placeholder>
                <w:docPart w:val="CF4F1C7D664848DD8B57EDA9DA263593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5CF" w:rsidRPr="00520C64" w:rsidRDefault="00AD75CF" w:rsidP="00520C64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051034089"/>
              <w:placeholder>
                <w:docPart w:val="26EB71DC5B3E43E081A7AA7574060103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  <w:tc>
          <w:tcPr>
            <w:tcW w:w="801" w:type="pct"/>
            <w:gridSpan w:val="2"/>
          </w:tcPr>
          <w:p w:rsidR="00AD75CF" w:rsidRPr="00520C64" w:rsidRDefault="00412813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373827190"/>
                <w:placeholder>
                  <w:docPart w:val="8A8460A3F51A4D91B934FD65F22AF139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D75CF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Libro Sueños y palabras 7mo grado páginas 280-283, 374-375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169865795"/>
              <w:placeholder>
                <w:docPart w:val="614F29D593D447028AD40935C558D5F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5CF" w:rsidRPr="00520C64" w:rsidRDefault="00AD75CF" w:rsidP="00520C64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67391508"/>
              <w:placeholder>
                <w:docPart w:val="69277E98C6BA47DFB1F9E4BC648878A6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D75CF" w:rsidRPr="00520C64" w:rsidRDefault="00AD75CF" w:rsidP="00520C64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</w:tr>
      <w:tr w:rsidR="00520C64" w:rsidRPr="00520C64" w:rsidTr="00520C64">
        <w:trPr>
          <w:trHeight w:val="58"/>
        </w:trPr>
        <w:tc>
          <w:tcPr>
            <w:tcW w:w="899" w:type="pct"/>
            <w:vAlign w:val="center"/>
          </w:tcPr>
          <w:p w:rsidR="00AD75CF" w:rsidRPr="00520C64" w:rsidRDefault="00AD75CF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Asignación</w:t>
            </w:r>
          </w:p>
        </w:tc>
        <w:tc>
          <w:tcPr>
            <w:tcW w:w="850" w:type="pct"/>
          </w:tcPr>
          <w:p w:rsidR="00AD75CF" w:rsidRPr="00520C64" w:rsidRDefault="00AD75CF" w:rsidP="00A56AC8">
            <w:pPr>
              <w:rPr>
                <w:rStyle w:val="hps"/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5CF" w:rsidRPr="00520C64" w:rsidRDefault="00AD75CF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520C64">
        <w:trPr>
          <w:trHeight w:val="392"/>
        </w:trPr>
        <w:tc>
          <w:tcPr>
            <w:tcW w:w="899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5CF" w:rsidRPr="00A56AC8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D75CF" w:rsidRPr="00A56AC8" w:rsidRDefault="00A56AC8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D</w:t>
            </w:r>
            <w:r w:rsidR="00AD75CF" w:rsidRPr="00A56AC8">
              <w:rPr>
                <w:rFonts w:ascii="Arial" w:hAnsi="Arial" w:cs="Arial"/>
                <w:sz w:val="20"/>
                <w:szCs w:val="20"/>
              </w:rPr>
              <w:t>otados: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5CF" w:rsidRPr="00A56AC8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D75CF" w:rsidRPr="00A56AC8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AD75CF" w:rsidRPr="00A56AC8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D75CF" w:rsidRPr="00A56AC8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5CF" w:rsidRPr="00A56AC8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D75CF" w:rsidRPr="00A56AC8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5CF" w:rsidRPr="00A56AC8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D75CF" w:rsidRPr="00A56AC8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gridSpan w:val="2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D75CF" w:rsidRPr="00A56AC8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D75CF" w:rsidRPr="00A56AC8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20C64" w:rsidRPr="00520C64" w:rsidTr="00520C64">
        <w:trPr>
          <w:trHeight w:val="99"/>
        </w:trPr>
        <w:tc>
          <w:tcPr>
            <w:tcW w:w="899" w:type="pct"/>
          </w:tcPr>
          <w:p w:rsidR="00AD75CF" w:rsidRPr="00520C64" w:rsidRDefault="00AD75CF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D75CF" w:rsidRPr="00520C64" w:rsidRDefault="00AD75CF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:rsidR="00AD75CF" w:rsidRPr="00520C64" w:rsidRDefault="00AD75CF" w:rsidP="00AD75CF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AD75CF" w:rsidRPr="00520C64" w:rsidRDefault="00AD75CF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AD75CF" w:rsidRPr="00520C64" w:rsidRDefault="00AD75CF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AD75CF" w:rsidRPr="00520C64" w:rsidRDefault="00AD75CF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AD75CF" w:rsidRPr="00520C64" w:rsidRDefault="00AD75CF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AD75CF" w:rsidRPr="00520C64" w:rsidRDefault="00AD75CF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AD75CF" w:rsidRPr="00520C64" w:rsidRDefault="00AD75CF" w:rsidP="00AD791B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937F89" w:rsidRPr="00520C64" w:rsidRDefault="00937F89" w:rsidP="00937F89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  <w:lang w:val="es-ES_tradnl"/>
        </w:rPr>
      </w:pPr>
      <w:r w:rsidRPr="00520C64">
        <w:rPr>
          <w:rFonts w:ascii="Arial" w:hAnsi="Arial" w:cs="Arial"/>
          <w:noProof/>
          <w:sz w:val="20"/>
          <w:szCs w:val="20"/>
          <w:lang w:eastAsia="es-PR"/>
        </w:rPr>
        <w:lastRenderedPageBreak/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70A96EA" wp14:editId="3C4C38D1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C64" w:rsidRDefault="00520C64" w:rsidP="00937F89">
                            <w:r>
                              <w:t>Región__________________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</w:t>
                            </w:r>
                          </w:p>
                          <w:p w:rsidR="00520C64" w:rsidRPr="008B125D" w:rsidRDefault="00520C64" w:rsidP="00937F89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6" o:spid="_x0000_s1031" type="#_x0000_t202" style="position:absolute;left:0;text-align:left;margin-left:564.3pt;margin-top:-66.85pt;width:372.85pt;height:52.95pt;z-index:25166592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" strokecolor="gray">
                <v:textbox style="mso-fit-shape-to-text:t">
                  <w:txbxContent>
                    <w:p w:rsidR="00520C64" w:rsidRDefault="00520C64" w:rsidP="00937F89">
                      <w:r>
                        <w:t>Región__________________</w:t>
                      </w:r>
                      <w:r>
                        <w:tab/>
                      </w:r>
                      <w:r>
                        <w:tab/>
                        <w:t>Distrito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</w:t>
                      </w:r>
                    </w:p>
                    <w:p w:rsidR="00520C64" w:rsidRPr="008B125D" w:rsidRDefault="00520C64" w:rsidP="00937F89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Título de la Unidad: </w:t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>7.5 ¡Poesía por todas partes!</w:t>
      </w:r>
      <w:r w:rsidRPr="00520C64">
        <w:rPr>
          <w:rFonts w:ascii="Arial" w:hAnsi="Arial" w:cs="Arial"/>
          <w:sz w:val="20"/>
          <w:szCs w:val="20"/>
          <w:lang w:val="es-ES_tradnl"/>
        </w:rPr>
        <w:t xml:space="preserve">   </w:t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>Semana #: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121888628"/>
          <w:placeholder>
            <w:docPart w:val="7D4D728E8526400FBA13B357A77DBCA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>6</w:t>
          </w:r>
        </w:sdtContent>
      </w:sdt>
    </w:p>
    <w:p w:rsidR="00937F89" w:rsidRPr="00520C64" w:rsidRDefault="00937F89" w:rsidP="00937F8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937F89" w:rsidRPr="00520C64" w:rsidRDefault="00937F89" w:rsidP="00937F8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520C64">
        <w:rPr>
          <w:rFonts w:ascii="Arial" w:hAnsi="Arial" w:cs="Arial"/>
          <w:sz w:val="20"/>
          <w:szCs w:val="20"/>
          <w:lang w:val="es-ES_tradnl"/>
        </w:rPr>
        <w:t xml:space="preserve">Profesor(a): </w:t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1071183518"/>
          <w:placeholder>
            <w:docPart w:val="7D4D728E8526400FBA13B357A77DBCA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Español </w:t>
          </w:r>
        </w:sdtContent>
      </w:sdt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 </w:t>
      </w:r>
      <w:r w:rsidRPr="00520C64">
        <w:rPr>
          <w:rFonts w:ascii="Arial" w:hAnsi="Arial" w:cs="Arial"/>
          <w:sz w:val="20"/>
          <w:szCs w:val="20"/>
          <w:lang w:val="es-ES_tradnl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804595340"/>
          <w:placeholder>
            <w:docPart w:val="7D4D728E8526400FBA13B357A77DBCA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Pr="00520C64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Séptimo </w:t>
          </w:r>
        </w:sdtContent>
      </w:sdt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</w:r>
      <w:r w:rsidRPr="00520C64">
        <w:rPr>
          <w:rFonts w:ascii="Arial" w:hAnsi="Arial" w:cs="Arial"/>
          <w:sz w:val="20"/>
          <w:szCs w:val="20"/>
          <w:lang w:val="es-ES_tradnl"/>
        </w:rPr>
        <w:tab/>
        <w:t>Fecha: ______________________</w:t>
      </w:r>
    </w:p>
    <w:p w:rsidR="00937F89" w:rsidRPr="00520C64" w:rsidRDefault="00937F89" w:rsidP="00937F89">
      <w:pPr>
        <w:spacing w:after="0" w:line="240" w:lineRule="auto"/>
        <w:rPr>
          <w:rFonts w:ascii="Arial" w:hAnsi="Arial" w:cs="Arial"/>
          <w:sz w:val="20"/>
          <w:szCs w:val="20"/>
          <w:u w:val="single"/>
          <w:lang w:val="es-ES_tradnl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4"/>
        <w:gridCol w:w="3247"/>
        <w:gridCol w:w="3239"/>
        <w:gridCol w:w="3060"/>
        <w:gridCol w:w="3060"/>
        <w:gridCol w:w="2158"/>
        <w:gridCol w:w="901"/>
      </w:tblGrid>
      <w:tr w:rsidR="00520C64" w:rsidRPr="00520C64" w:rsidTr="00520C64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RESULTADOS DESEADOS</w:t>
            </w:r>
          </w:p>
        </w:tc>
      </w:tr>
      <w:tr w:rsidR="00520C64" w:rsidRPr="00520C64" w:rsidTr="00520C64">
        <w:trPr>
          <w:trHeight w:val="187"/>
        </w:trPr>
        <w:tc>
          <w:tcPr>
            <w:tcW w:w="4764" w:type="pct"/>
            <w:gridSpan w:val="6"/>
            <w:tcBorders>
              <w:right w:val="nil"/>
            </w:tcBorders>
            <w:shd w:val="clear" w:color="auto" w:fill="FFFFFF"/>
          </w:tcPr>
          <w:p w:rsidR="00937F89" w:rsidRPr="00520C64" w:rsidRDefault="00937F89" w:rsidP="00520C6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Compresión Duradera (entendimientos claves)</w:t>
            </w:r>
          </w:p>
          <w:p w:rsidR="00937F89" w:rsidRPr="00520C64" w:rsidRDefault="00937F89" w:rsidP="00520C6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CD1.  La poesía usa una amplia variedad de formas, patrones de rima y ritmos.                             </w:t>
            </w:r>
          </w:p>
          <w:p w:rsidR="00937F89" w:rsidRPr="00520C64" w:rsidRDefault="00937F89" w:rsidP="00520C6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CD2.  Hay diferentes herramientas literarias y licencias poéticas para que los escritores creen poesía.</w:t>
            </w:r>
          </w:p>
          <w:p w:rsidR="00937F89" w:rsidRPr="00520C64" w:rsidRDefault="00937F89" w:rsidP="00520C6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CD3.  Los escritores usan sus experiencias personales para escribir poesía.</w:t>
            </w:r>
          </w:p>
        </w:tc>
        <w:tc>
          <w:tcPr>
            <w:tcW w:w="236" w:type="pct"/>
            <w:tcBorders>
              <w:left w:val="nil"/>
            </w:tcBorders>
            <w:shd w:val="clear" w:color="auto" w:fill="FFFFFF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520C64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EVALUACION DEL APRENDIZAJE</w:t>
            </w:r>
          </w:p>
        </w:tc>
      </w:tr>
      <w:tr w:rsidR="00520C64" w:rsidRPr="00520C64" w:rsidTr="00520C64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937F89" w:rsidRPr="00520C64" w:rsidRDefault="00937F89" w:rsidP="00520C6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Evaluación </w:t>
            </w: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sumativa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(TD) (proyectos de unidad, exámenes, otros) </w:t>
            </w:r>
          </w:p>
        </w:tc>
      </w:tr>
      <w:tr w:rsidR="00520C64" w:rsidRPr="00520C64" w:rsidTr="00520C64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937F89" w:rsidRPr="00520C64" w:rsidRDefault="00937F89" w:rsidP="00520C64">
            <w:pPr>
              <w:tabs>
                <w:tab w:val="left" w:pos="994"/>
                <w:tab w:val="center" w:pos="9441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Análisis de poesía y producción de poesía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PLAN DE APRENDIZAJE</w:t>
            </w:r>
          </w:p>
        </w:tc>
      </w:tr>
      <w:tr w:rsidR="00520C64" w:rsidRPr="00520C64" w:rsidTr="00520C64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937F89" w:rsidRPr="00520C64" w:rsidRDefault="00937F89" w:rsidP="00520C64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Actividades de Aprendizaje Sugeridas:</w:t>
            </w:r>
          </w:p>
        </w:tc>
      </w:tr>
      <w:tr w:rsidR="00520C64" w:rsidRPr="00520C64" w:rsidTr="00520C64">
        <w:trPr>
          <w:trHeight w:val="79"/>
        </w:trPr>
        <w:tc>
          <w:tcPr>
            <w:tcW w:w="899" w:type="pct"/>
            <w:shd w:val="clear" w:color="auto" w:fill="D9E2F3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shd w:val="clear" w:color="auto" w:fill="D9E2F3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Viernes</w:t>
            </w:r>
          </w:p>
        </w:tc>
      </w:tr>
      <w:tr w:rsidR="00520C64" w:rsidRPr="00520C64" w:rsidTr="00520C64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486205069"/>
              <w:placeholder>
                <w:docPart w:val="9FC62D74DB2448369AA7705EF90D791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398410269"/>
              <w:placeholder>
                <w:docPart w:val="BDB5EB37C13C458EBBC4A5E163609AC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336380730"/>
              <w:placeholder>
                <w:docPart w:val="C2868B754F7E481BBB68491481E7B7D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091389279"/>
              <w:placeholder>
                <w:docPart w:val="8C7582F5D76244E49E8093DF2E917BE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23209622"/>
              <w:placeholder>
                <w:docPart w:val="9C4C7767A6EB42F48BD4E50B1E9AB2F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494229339"/>
              <w:placeholder>
                <w:docPart w:val="D582E1B5AE37477DABF1289F69ED839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452486765"/>
              <w:placeholder>
                <w:docPart w:val="B8F42F95BBCA4EAFBA2D6F77B700236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35502963"/>
              <w:placeholder>
                <w:docPart w:val="9BBF52C28AD747E39B73AF48FB89682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729119099"/>
              <w:placeholder>
                <w:docPart w:val="1F32FF2B1AF14CCB93F6F5553CD8B2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113746771"/>
              <w:placeholder>
                <w:docPart w:val="E90734A328F34995A7AFED4FF4FE9E0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328709548"/>
              <w:placeholder>
                <w:docPart w:val="0ADB647EB9E3447ABD096ED5FD5C867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383681751"/>
              <w:placeholder>
                <w:docPart w:val="8C102115FE284E15AA96BBF003E9382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50276684"/>
              <w:placeholder>
                <w:docPart w:val="F7C79714996A4B19A5BEE7D2E19EE18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705323828"/>
              <w:placeholder>
                <w:docPart w:val="31AB5CA92E22442086014513F18FE07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Destrezas Fundamentales de Lecturas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919982831"/>
              <w:placeholder>
                <w:docPart w:val="90430B2B05FD45489082A28D36AE03B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879007173"/>
              <w:placeholder>
                <w:docPart w:val="271FFCDC08B64D849E69265F7A0B770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667356603"/>
              <w:placeholder>
                <w:docPart w:val="6FE22B76791F472B93E43A60B719B7D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124297019"/>
              <w:placeholder>
                <w:docPart w:val="022CA8C226724031BA8C67313CF9055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33067231"/>
              <w:placeholder>
                <w:docPart w:val="098E0F4EE86646F899415BA1EB2BC55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039355877"/>
              <w:placeholder>
                <w:docPart w:val="D37661B79C604A3493C9C5F6C85A124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</w:tr>
      <w:tr w:rsidR="00520C64" w:rsidRPr="00520C64" w:rsidTr="00520C64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7.LL.ICD.1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7.LL.ICI.10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7.LL.TE.4</w:t>
            </w:r>
          </w:p>
          <w:p w:rsidR="00937F89" w:rsidRPr="00520C64" w:rsidRDefault="00937F89" w:rsidP="00A56AC8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7.LL.ICD.1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7.LL.ICI.10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7.LL.TE.4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7.LL.ICD.1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7.LL.ICI.10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7.LL.TE.4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7.LL.ICD.1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7.LL.ICI.10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7.LL.TE.4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7.LL.ICD.1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7.LL.ICD.2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7.LL.ICD.3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7.LL.ICI.10</w:t>
            </w:r>
          </w:p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7.LL.TE.4</w:t>
            </w:r>
          </w:p>
          <w:p w:rsidR="00937F89" w:rsidRPr="00520C64" w:rsidRDefault="00937F89" w:rsidP="00A56AC8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7.LL.TE.5</w:t>
            </w:r>
          </w:p>
        </w:tc>
      </w:tr>
      <w:tr w:rsidR="00520C64" w:rsidRPr="00520C64" w:rsidTr="00520C64">
        <w:trPr>
          <w:trHeight w:val="713"/>
        </w:trPr>
        <w:tc>
          <w:tcPr>
            <w:tcW w:w="899" w:type="pct"/>
            <w:vAlign w:val="center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vAlign w:val="center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vAlign w:val="center"/>
          </w:tcPr>
          <w:p w:rsidR="00937F89" w:rsidRPr="00520C64" w:rsidRDefault="00937F89" w:rsidP="00520C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520C64">
        <w:trPr>
          <w:trHeight w:val="1718"/>
        </w:trPr>
        <w:tc>
          <w:tcPr>
            <w:tcW w:w="899" w:type="pct"/>
            <w:vAlign w:val="center"/>
          </w:tcPr>
          <w:p w:rsidR="00937F89" w:rsidRPr="00520C64" w:rsidRDefault="00937F89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Objetivos</w:t>
            </w:r>
          </w:p>
        </w:tc>
        <w:tc>
          <w:tcPr>
            <w:tcW w:w="850" w:type="pct"/>
          </w:tcPr>
          <w:p w:rsidR="00937F89" w:rsidRPr="00520C64" w:rsidRDefault="00A56AC8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L</w:t>
            </w:r>
            <w:r w:rsidR="00937F89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uego del estudio y discusión del fragmento de la novela </w:t>
            </w:r>
            <w:r w:rsidR="00937F89"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Un viejo que leía novelas de amor </w:t>
            </w:r>
            <w:r w:rsidR="00937F89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estudiante, creará un poema relacionado a la misma</w:t>
            </w:r>
          </w:p>
        </w:tc>
        <w:tc>
          <w:tcPr>
            <w:tcW w:w="848" w:type="pct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Luego del estudio y discusión del fragmento de la novela </w:t>
            </w:r>
            <w:r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Un viejo que leía novelas de amor 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estudiante, creará un poema relacionado a la misma</w:t>
            </w:r>
          </w:p>
        </w:tc>
        <w:tc>
          <w:tcPr>
            <w:tcW w:w="801" w:type="pct"/>
          </w:tcPr>
          <w:p w:rsidR="00937F89" w:rsidRPr="00520C64" w:rsidRDefault="00A56AC8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L</w:t>
            </w:r>
            <w:r w:rsidR="00937F89"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uego del estudio y discusión del fragmento de la novela </w:t>
            </w:r>
            <w:r w:rsidR="00937F89" w:rsidRPr="00520C64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Un viejo que leía novelas de amor </w:t>
            </w:r>
            <w:r w:rsidR="00937F89"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estudiante, creará un poema relacionado a la misma</w:t>
            </w:r>
          </w:p>
        </w:tc>
        <w:tc>
          <w:tcPr>
            <w:tcW w:w="801" w:type="pct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Luego del estudio de la poesía  los estudiantes, organiz</w:t>
            </w:r>
            <w:r w:rsidR="00A56AC8">
              <w:rPr>
                <w:rFonts w:ascii="Arial" w:hAnsi="Arial" w:cs="Arial"/>
                <w:sz w:val="20"/>
                <w:szCs w:val="20"/>
                <w:lang w:val="es-ES_tradnl"/>
              </w:rPr>
              <w:t>ar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án un "Café de lectura" para ofrecer una  lecturas de poesía</w:t>
            </w:r>
          </w:p>
        </w:tc>
        <w:tc>
          <w:tcPr>
            <w:tcW w:w="801" w:type="pct"/>
            <w:gridSpan w:val="2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Luego de la creación de los poemas los estudiantes, exhibirán sus trabajos.</w:t>
            </w:r>
          </w:p>
        </w:tc>
      </w:tr>
      <w:tr w:rsidR="00520C64" w:rsidRPr="00520C64" w:rsidTr="00520C64">
        <w:trPr>
          <w:trHeight w:val="58"/>
        </w:trPr>
        <w:tc>
          <w:tcPr>
            <w:tcW w:w="899" w:type="pct"/>
            <w:vAlign w:val="center"/>
          </w:tcPr>
          <w:p w:rsidR="00937F89" w:rsidRPr="00520C64" w:rsidRDefault="00937F89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 de 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220138464"/>
              <w:placeholder>
                <w:docPart w:val="B88674B844D14946A2868485D660E4FC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937F89" w:rsidRPr="00520C64" w:rsidRDefault="00937F89" w:rsidP="00520C64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Repaso de la clase anterior</w:t>
                </w:r>
              </w:p>
            </w:sdtContent>
          </w:sdt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353733012"/>
              <w:placeholder>
                <w:docPart w:val="2C90096962D2410DA40F5437A22F2F65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937F89" w:rsidRPr="00520C64" w:rsidRDefault="00937F89" w:rsidP="00A56AC8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Repaso de la clase anterior</w:t>
                </w:r>
              </w:p>
            </w:sdtContent>
          </w:sdt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2004007364"/>
              <w:placeholder>
                <w:docPart w:val="D6E34256E4B74019957ECF3BEAC22BEA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937F89" w:rsidRPr="00520C64" w:rsidRDefault="00937F89" w:rsidP="00A56AC8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Repaso de la clase anterior</w:t>
                </w:r>
              </w:p>
            </w:sdtContent>
          </w:sdt>
        </w:tc>
        <w:tc>
          <w:tcPr>
            <w:tcW w:w="801" w:type="pct"/>
          </w:tcPr>
          <w:p w:rsidR="00937F89" w:rsidRPr="00520C64" w:rsidRDefault="00937F89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Instrucciones sobre la tarea a realizar</w:t>
            </w:r>
          </w:p>
        </w:tc>
        <w:tc>
          <w:tcPr>
            <w:tcW w:w="801" w:type="pct"/>
            <w:gridSpan w:val="2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Presentación de trabajos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347A3E">
        <w:trPr>
          <w:trHeight w:val="3248"/>
        </w:trPr>
        <w:tc>
          <w:tcPr>
            <w:tcW w:w="899" w:type="pct"/>
            <w:vAlign w:val="center"/>
          </w:tcPr>
          <w:p w:rsidR="00937F89" w:rsidRPr="00520C64" w:rsidRDefault="00937F89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Actividad de Desarrollo</w:t>
            </w:r>
          </w:p>
        </w:tc>
        <w:tc>
          <w:tcPr>
            <w:tcW w:w="850" w:type="pct"/>
          </w:tcPr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 escribirá un poema sobre el fragmento de la obra (tarea de desempeño 2)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 escribirá un poema sobre el fragmento de la obra (tarea de desempeño 2)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37F89" w:rsidRPr="00520C64" w:rsidRDefault="00937F89" w:rsidP="00520C64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El estudiante escribirá un poema sobre el fragmento de la obra (tarea de desempeño 2)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37F89" w:rsidRPr="00520C64" w:rsidRDefault="00937F89" w:rsidP="00347A3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Los estudiantes organiza</w:t>
            </w:r>
            <w:r w:rsidR="00A56AC8">
              <w:rPr>
                <w:rFonts w:ascii="Arial" w:hAnsi="Arial" w:cs="Arial"/>
                <w:sz w:val="20"/>
                <w:szCs w:val="20"/>
                <w:lang w:val="es-ES_tradnl"/>
              </w:rPr>
              <w:t>rá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n un "Café de lectura" para ofrecer una “Lecturas de poesía” para que los estudiantes aporten ejemplos originales o de poemas favoritos para declamarlos ante sus compañeros, miembros de la familia u otros adultos. Se pueden incorporar efectos audiovisuales y el uso de la tecnología. Además, pueden proveer refrigerios y oportunidad para “autografiar”.</w:t>
            </w:r>
          </w:p>
        </w:tc>
        <w:tc>
          <w:tcPr>
            <w:tcW w:w="801" w:type="pct"/>
            <w:gridSpan w:val="2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Exhibición de los poemas creados</w:t>
            </w:r>
          </w:p>
        </w:tc>
      </w:tr>
      <w:tr w:rsidR="00520C64" w:rsidRPr="00520C64" w:rsidTr="00347A3E">
        <w:trPr>
          <w:trHeight w:val="953"/>
        </w:trPr>
        <w:tc>
          <w:tcPr>
            <w:tcW w:w="899" w:type="pct"/>
            <w:vAlign w:val="center"/>
          </w:tcPr>
          <w:p w:rsidR="00937F89" w:rsidRPr="00520C64" w:rsidRDefault="00937F89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Actividad de 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917867999"/>
              <w:placeholder>
                <w:docPart w:val="328637E36F21413EAA5B97A293EBC9E8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937F89" w:rsidRPr="00520C64" w:rsidRDefault="00937F89" w:rsidP="00520C64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1199931891"/>
              <w:placeholder>
                <w:docPart w:val="461331FE3CFE419EB7714FBE7A304734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937F89" w:rsidRPr="00520C64" w:rsidRDefault="00937F89" w:rsidP="00520C64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411278893"/>
              <w:placeholder>
                <w:docPart w:val="22930146AD6543C2B62422BB003E5A63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937F89" w:rsidRPr="00520C64" w:rsidRDefault="00937F89" w:rsidP="00520C64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937F89" w:rsidRPr="00520C64" w:rsidRDefault="00937F89" w:rsidP="00A56AC8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Lectura de los poemas creados por los estudiantes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1971742290"/>
              <w:placeholder>
                <w:docPart w:val="3B7FC721E7AB41DBA081F7F317268B88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937F89" w:rsidRPr="00520C64" w:rsidRDefault="00937F89" w:rsidP="00520C64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937F89" w:rsidRPr="00520C64" w:rsidRDefault="00937F89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Agradecimiento y reconocimiento a estudiantes y padres</w:t>
            </w:r>
          </w:p>
        </w:tc>
      </w:tr>
      <w:tr w:rsidR="00520C64" w:rsidRPr="00520C64" w:rsidTr="00520C64">
        <w:trPr>
          <w:trHeight w:val="58"/>
        </w:trPr>
        <w:tc>
          <w:tcPr>
            <w:tcW w:w="899" w:type="pct"/>
            <w:vAlign w:val="center"/>
          </w:tcPr>
          <w:p w:rsidR="00937F89" w:rsidRPr="00520C64" w:rsidRDefault="00937F89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Avalúos Formativos - Otras evidencias</w:t>
            </w:r>
          </w:p>
        </w:tc>
        <w:tc>
          <w:tcPr>
            <w:tcW w:w="850" w:type="pct"/>
          </w:tcPr>
          <w:p w:rsidR="00937F89" w:rsidRPr="00520C64" w:rsidRDefault="00412813" w:rsidP="00520C64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844786489"/>
                <w:placeholder>
                  <w:docPart w:val="44EEAEBDEF5B42DF845773A98AD4A2BB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937F89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937F89" w:rsidRPr="00520C64" w:rsidRDefault="00412813" w:rsidP="00520C64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92231291"/>
                <w:placeholder>
                  <w:docPart w:val="D7A9ADA396364EED94406729202EB516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937F89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37F89" w:rsidRPr="00520C64" w:rsidRDefault="00412813" w:rsidP="00520C64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202865586"/>
                <w:placeholder>
                  <w:docPart w:val="25757153643844149FE9A3ABAA6373F2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937F89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37F89" w:rsidRPr="00520C64" w:rsidRDefault="00412813" w:rsidP="00520C64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95841041"/>
                <w:placeholder>
                  <w:docPart w:val="A318AD6887514F27BB492B93806CF9B3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937F89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Hoja de cotejo</w:t>
            </w:r>
          </w:p>
        </w:tc>
      </w:tr>
      <w:tr w:rsidR="00520C64" w:rsidRPr="00520C64" w:rsidTr="00520C64">
        <w:trPr>
          <w:trHeight w:val="58"/>
        </w:trPr>
        <w:tc>
          <w:tcPr>
            <w:tcW w:w="899" w:type="pct"/>
            <w:vAlign w:val="center"/>
          </w:tcPr>
          <w:p w:rsidR="00937F89" w:rsidRPr="00520C64" w:rsidRDefault="00937F89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Materiales</w:t>
            </w:r>
          </w:p>
        </w:tc>
        <w:tc>
          <w:tcPr>
            <w:tcW w:w="850" w:type="pct"/>
          </w:tcPr>
          <w:p w:rsidR="00937F89" w:rsidRPr="00520C64" w:rsidRDefault="00412813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748271536"/>
                <w:placeholder>
                  <w:docPart w:val="8183E7B69D6742B6954A00EBBA9F1879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937F89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81745139"/>
              <w:placeholder>
                <w:docPart w:val="61D9D4F85C854464A2BD39185E827235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937F89" w:rsidRPr="00520C64" w:rsidRDefault="00937F89" w:rsidP="00520C64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986158329"/>
              <w:placeholder>
                <w:docPart w:val="DEE2D7ABD6C243E78BD7B2B490FDEB3F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Libro Sueños y palabras 7mo grado páginas 280-283, 374-375</w:t>
                </w:r>
              </w:p>
            </w:sdtContent>
          </w:sdt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37F89" w:rsidRPr="00520C64" w:rsidRDefault="00937F89" w:rsidP="00520C64">
            <w:pPr>
              <w:rPr>
                <w:rFonts w:ascii="Arial" w:eastAsia="Times New Roman" w:hAnsi="Arial" w:cs="Arial"/>
                <w:sz w:val="20"/>
                <w:szCs w:val="20"/>
                <w:lang w:val="es-ES_tradnl" w:eastAsia="ja-JP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48" w:type="pct"/>
          </w:tcPr>
          <w:p w:rsidR="00937F89" w:rsidRPr="00520C64" w:rsidRDefault="00412813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861246226"/>
                <w:placeholder>
                  <w:docPart w:val="7EBA4D1A8BE14517A9A3EEC865901EA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937F89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2128545571"/>
              <w:placeholder>
                <w:docPart w:val="2769DEC3D14C4D2193C9B8F17C939A40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937F89" w:rsidRPr="00520C64" w:rsidRDefault="00937F89" w:rsidP="00520C64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742172654"/>
              <w:placeholder>
                <w:docPart w:val="C4A6D73B5FDF499DACA5F40E6BB8D173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Libro Sueños y palabras 7mo grado páginas 280-283, 374-375 Computadora / proyector</w:t>
                </w:r>
              </w:p>
            </w:sdtContent>
          </w:sdt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01" w:type="pct"/>
          </w:tcPr>
          <w:p w:rsidR="00937F89" w:rsidRPr="00520C64" w:rsidRDefault="00412813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240787596"/>
                <w:placeholder>
                  <w:docPart w:val="D86EBDF0F77C490F9B362DE79C086083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937F89"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Libro Sueños y palabras 7mo grado págs. 10-14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573927771"/>
              <w:placeholder>
                <w:docPart w:val="03BF60BF390849C1BB337C39C932F330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937F89" w:rsidRPr="00520C64" w:rsidRDefault="00937F89" w:rsidP="00520C64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826242483"/>
              <w:placeholder>
                <w:docPart w:val="251555A6F418411086EA66453D24DDEE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Libro Sueños y palabras 7mo grado páginas 280-283, 374-375</w:t>
                </w:r>
              </w:p>
            </w:sdtContent>
          </w:sdt>
          <w:p w:rsidR="00937F89" w:rsidRPr="00520C64" w:rsidRDefault="00937F89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409270662"/>
              <w:placeholder>
                <w:docPart w:val="8A0CD47B955544698CE7829C0BFA21B9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937F89" w:rsidRPr="00520C64" w:rsidRDefault="00937F89" w:rsidP="00520C64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radio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84068437"/>
              <w:placeholder>
                <w:docPart w:val="D402750395004186B0EA99905033E54D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937F89" w:rsidRPr="00520C64" w:rsidRDefault="00937F89" w:rsidP="00520C64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radio</w:t>
                </w:r>
              </w:p>
            </w:sdtContent>
          </w:sdt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37F89" w:rsidRPr="00520C64" w:rsidRDefault="00937F89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</w:t>
            </w: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975175359"/>
              <w:placeholder>
                <w:docPart w:val="48DAF3AB0AE94C42BC489E38B44CFE79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937F89" w:rsidRPr="00520C64" w:rsidRDefault="00937F89" w:rsidP="00520C64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520C64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Trabajos realizados de los estudiantes</w:t>
                </w:r>
              </w:p>
            </w:sdtContent>
          </w:sdt>
          <w:p w:rsidR="00937F89" w:rsidRPr="00520C64" w:rsidRDefault="00937F89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Otros</w:t>
            </w:r>
            <w:r w:rsidR="00A56AC8">
              <w:rPr>
                <w:rFonts w:ascii="Arial" w:hAnsi="Arial" w:cs="Arial"/>
                <w:sz w:val="20"/>
                <w:szCs w:val="20"/>
                <w:lang w:val="es-ES_tradnl"/>
              </w:rPr>
              <w:t>: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____________________</w:t>
            </w:r>
          </w:p>
        </w:tc>
      </w:tr>
      <w:tr w:rsidR="00520C64" w:rsidRPr="00520C64" w:rsidTr="00520C64">
        <w:trPr>
          <w:trHeight w:val="58"/>
        </w:trPr>
        <w:tc>
          <w:tcPr>
            <w:tcW w:w="899" w:type="pct"/>
            <w:vAlign w:val="center"/>
          </w:tcPr>
          <w:p w:rsidR="00937F89" w:rsidRPr="00520C64" w:rsidRDefault="00937F89" w:rsidP="00520C6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Asignación</w:t>
            </w:r>
          </w:p>
        </w:tc>
        <w:tc>
          <w:tcPr>
            <w:tcW w:w="850" w:type="pct"/>
          </w:tcPr>
          <w:p w:rsidR="00937F89" w:rsidRPr="00520C64" w:rsidRDefault="00937F89" w:rsidP="00520C64">
            <w:pPr>
              <w:rPr>
                <w:rStyle w:val="hps"/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937F89" w:rsidRPr="00520C64" w:rsidRDefault="00937F89" w:rsidP="00520C64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520C64" w:rsidRPr="00520C64" w:rsidTr="00520C64">
        <w:trPr>
          <w:trHeight w:val="392"/>
        </w:trPr>
        <w:tc>
          <w:tcPr>
            <w:tcW w:w="899" w:type="pct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Estrategias de instrucción </w:t>
            </w:r>
            <w:proofErr w:type="spellStart"/>
            <w:r w:rsidR="00A56AC8">
              <w:rPr>
                <w:rFonts w:ascii="Arial" w:hAnsi="Arial" w:cs="Arial"/>
                <w:sz w:val="20"/>
                <w:szCs w:val="20"/>
                <w:lang w:val="es-ES_tradnl"/>
              </w:rPr>
              <w:t>d</w:t>
            </w: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ferenciada</w:t>
            </w:r>
            <w:proofErr w:type="spellEnd"/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937F89" w:rsidRPr="00A56AC8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937F89" w:rsidRPr="00520C64" w:rsidRDefault="00937F89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  <w:tc>
          <w:tcPr>
            <w:tcW w:w="848" w:type="pct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937F89" w:rsidRPr="00A56AC8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937F89" w:rsidRPr="00520C64" w:rsidRDefault="00937F89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  <w:tc>
          <w:tcPr>
            <w:tcW w:w="801" w:type="pct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Limitaciones lingüísticas </w:t>
            </w:r>
            <w:r w:rsidR="00A56AC8">
              <w:rPr>
                <w:rFonts w:ascii="Arial" w:hAnsi="Arial" w:cs="Arial"/>
                <w:sz w:val="20"/>
                <w:szCs w:val="20"/>
                <w:lang w:val="es-ES_tradnl"/>
              </w:rPr>
              <w:t>Esp.</w:t>
            </w:r>
          </w:p>
          <w:p w:rsidR="00937F89" w:rsidRPr="00A56AC8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937F89" w:rsidRPr="00520C64" w:rsidRDefault="00A56AC8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D</w:t>
            </w:r>
            <w:r w:rsidR="00937F89" w:rsidRPr="00A56AC8">
              <w:rPr>
                <w:rFonts w:ascii="Arial" w:hAnsi="Arial" w:cs="Arial"/>
                <w:sz w:val="20"/>
                <w:szCs w:val="20"/>
              </w:rPr>
              <w:t>otados:</w:t>
            </w:r>
          </w:p>
        </w:tc>
        <w:tc>
          <w:tcPr>
            <w:tcW w:w="801" w:type="pct"/>
          </w:tcPr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Limitaciones lingüísticas </w:t>
            </w:r>
            <w:r w:rsidR="00A56AC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Esp. 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937F89" w:rsidRPr="00520C64" w:rsidRDefault="00937F89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20C64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</w:tc>
        <w:tc>
          <w:tcPr>
            <w:tcW w:w="801" w:type="pct"/>
            <w:gridSpan w:val="2"/>
          </w:tcPr>
          <w:p w:rsidR="00937F89" w:rsidRPr="00A56AC8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937F89" w:rsidRPr="00520C64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20C64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</w:t>
            </w:r>
            <w:r w:rsidR="00A56AC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Esp. </w:t>
            </w:r>
          </w:p>
          <w:p w:rsidR="00937F89" w:rsidRPr="00A56AC8" w:rsidRDefault="00937F89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937F89" w:rsidRPr="00520C64" w:rsidRDefault="00937F89" w:rsidP="00A56AC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6AC8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</w:tr>
      <w:tr w:rsidR="00347A3E" w:rsidRPr="00520C64" w:rsidTr="00520C64">
        <w:trPr>
          <w:trHeight w:val="392"/>
        </w:trPr>
        <w:tc>
          <w:tcPr>
            <w:tcW w:w="899" w:type="pct"/>
          </w:tcPr>
          <w:p w:rsidR="00347A3E" w:rsidRPr="00520C64" w:rsidRDefault="00347A3E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Reflexión de la Praxis:</w:t>
            </w:r>
          </w:p>
        </w:tc>
        <w:tc>
          <w:tcPr>
            <w:tcW w:w="850" w:type="pct"/>
          </w:tcPr>
          <w:p w:rsidR="00347A3E" w:rsidRPr="00520C64" w:rsidRDefault="00347A3E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347A3E" w:rsidRPr="00520C64" w:rsidRDefault="00347A3E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347A3E" w:rsidRPr="00520C64" w:rsidRDefault="00347A3E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347A3E" w:rsidRPr="00520C64" w:rsidRDefault="00347A3E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gridSpan w:val="2"/>
          </w:tcPr>
          <w:p w:rsidR="00347A3E" w:rsidRPr="00A56AC8" w:rsidRDefault="00347A3E" w:rsidP="00520C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B612D" w:rsidRPr="00520C64" w:rsidRDefault="003B612D" w:rsidP="00BD0025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sectPr w:rsidR="003B612D" w:rsidRPr="00520C64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C64" w:rsidRDefault="00520C64" w:rsidP="0074328A">
      <w:pPr>
        <w:spacing w:after="0" w:line="240" w:lineRule="auto"/>
      </w:pPr>
      <w:r>
        <w:separator/>
      </w:r>
    </w:p>
  </w:endnote>
  <w:endnote w:type="continuationSeparator" w:id="0">
    <w:p w:rsidR="00520C64" w:rsidRDefault="00520C64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C64" w:rsidRDefault="00520C64" w:rsidP="0074328A">
      <w:pPr>
        <w:spacing w:after="0" w:line="240" w:lineRule="auto"/>
      </w:pPr>
      <w:r>
        <w:separator/>
      </w:r>
    </w:p>
  </w:footnote>
  <w:footnote w:type="continuationSeparator" w:id="0">
    <w:p w:rsidR="00520C64" w:rsidRDefault="00520C64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C64" w:rsidRPr="001D1F44" w:rsidRDefault="00520C64">
    <w:pPr>
      <w:pStyle w:val="Header"/>
      <w:rPr>
        <w:sz w:val="20"/>
      </w:rPr>
    </w:pPr>
    <w:r>
      <w:rPr>
        <w:noProof/>
        <w:lang w:eastAsia="es-P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20C64" w:rsidRPr="001D1F44" w:rsidRDefault="00520C64">
    <w:pPr>
      <w:pStyle w:val="Header"/>
      <w:rPr>
        <w:sz w:val="20"/>
      </w:rPr>
    </w:pPr>
  </w:p>
  <w:p w:rsidR="00520C64" w:rsidRPr="001D1F44" w:rsidRDefault="00520C64">
    <w:pPr>
      <w:pStyle w:val="Header"/>
      <w:rPr>
        <w:sz w:val="20"/>
      </w:rPr>
    </w:pPr>
  </w:p>
  <w:p w:rsidR="00520C64" w:rsidRPr="001D1F44" w:rsidRDefault="00520C64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A3F3155"/>
    <w:multiLevelType w:val="hybridMultilevel"/>
    <w:tmpl w:val="74B84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146408"/>
    <w:multiLevelType w:val="hybridMultilevel"/>
    <w:tmpl w:val="998E4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7D3745E"/>
    <w:multiLevelType w:val="hybridMultilevel"/>
    <w:tmpl w:val="1BBE9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F7F2E8C"/>
    <w:multiLevelType w:val="hybridMultilevel"/>
    <w:tmpl w:val="C304F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12"/>
  </w:num>
  <w:num w:numId="5">
    <w:abstractNumId w:val="0"/>
  </w:num>
  <w:num w:numId="6">
    <w:abstractNumId w:val="2"/>
  </w:num>
  <w:num w:numId="7">
    <w:abstractNumId w:val="14"/>
  </w:num>
  <w:num w:numId="8">
    <w:abstractNumId w:val="1"/>
  </w:num>
  <w:num w:numId="9">
    <w:abstractNumId w:val="9"/>
  </w:num>
  <w:num w:numId="10">
    <w:abstractNumId w:val="6"/>
  </w:num>
  <w:num w:numId="11">
    <w:abstractNumId w:val="3"/>
  </w:num>
  <w:num w:numId="12">
    <w:abstractNumId w:val="5"/>
  </w:num>
  <w:num w:numId="13">
    <w:abstractNumId w:val="10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63C1E"/>
    <w:rsid w:val="00065825"/>
    <w:rsid w:val="000A55B0"/>
    <w:rsid w:val="000F2881"/>
    <w:rsid w:val="0015766D"/>
    <w:rsid w:val="00161C48"/>
    <w:rsid w:val="001719CB"/>
    <w:rsid w:val="0018326B"/>
    <w:rsid w:val="00185941"/>
    <w:rsid w:val="00194C88"/>
    <w:rsid w:val="00194ED2"/>
    <w:rsid w:val="00197CA5"/>
    <w:rsid w:val="001A098E"/>
    <w:rsid w:val="001D1F44"/>
    <w:rsid w:val="001E414C"/>
    <w:rsid w:val="001F066E"/>
    <w:rsid w:val="0021004F"/>
    <w:rsid w:val="00243D67"/>
    <w:rsid w:val="00251358"/>
    <w:rsid w:val="00251BEF"/>
    <w:rsid w:val="00262048"/>
    <w:rsid w:val="00273623"/>
    <w:rsid w:val="002B7687"/>
    <w:rsid w:val="002B7C5A"/>
    <w:rsid w:val="003036A2"/>
    <w:rsid w:val="00310E21"/>
    <w:rsid w:val="00311F1D"/>
    <w:rsid w:val="00333BC8"/>
    <w:rsid w:val="0034763F"/>
    <w:rsid w:val="00347A3E"/>
    <w:rsid w:val="0035113E"/>
    <w:rsid w:val="0035532B"/>
    <w:rsid w:val="00365D9F"/>
    <w:rsid w:val="003902EA"/>
    <w:rsid w:val="003B612D"/>
    <w:rsid w:val="003E13E9"/>
    <w:rsid w:val="003E4C88"/>
    <w:rsid w:val="004120CC"/>
    <w:rsid w:val="00412813"/>
    <w:rsid w:val="00422944"/>
    <w:rsid w:val="00436BB0"/>
    <w:rsid w:val="004749E7"/>
    <w:rsid w:val="00496402"/>
    <w:rsid w:val="004B45D1"/>
    <w:rsid w:val="004C6ABB"/>
    <w:rsid w:val="004D7A54"/>
    <w:rsid w:val="00520C64"/>
    <w:rsid w:val="00525C8A"/>
    <w:rsid w:val="0053164D"/>
    <w:rsid w:val="00544746"/>
    <w:rsid w:val="00575DA4"/>
    <w:rsid w:val="00595692"/>
    <w:rsid w:val="005B7582"/>
    <w:rsid w:val="005D5F0B"/>
    <w:rsid w:val="005E3CFA"/>
    <w:rsid w:val="005F0F0E"/>
    <w:rsid w:val="00604712"/>
    <w:rsid w:val="00663CEB"/>
    <w:rsid w:val="00686827"/>
    <w:rsid w:val="00686E40"/>
    <w:rsid w:val="006A3631"/>
    <w:rsid w:val="006C439F"/>
    <w:rsid w:val="006D06BB"/>
    <w:rsid w:val="006D312E"/>
    <w:rsid w:val="0070525C"/>
    <w:rsid w:val="007151EA"/>
    <w:rsid w:val="00716C5D"/>
    <w:rsid w:val="00717A5A"/>
    <w:rsid w:val="00730DD2"/>
    <w:rsid w:val="0074328A"/>
    <w:rsid w:val="007447AD"/>
    <w:rsid w:val="00762791"/>
    <w:rsid w:val="00764D29"/>
    <w:rsid w:val="00796D23"/>
    <w:rsid w:val="007A4D53"/>
    <w:rsid w:val="00802AFD"/>
    <w:rsid w:val="00812792"/>
    <w:rsid w:val="008150EF"/>
    <w:rsid w:val="00844129"/>
    <w:rsid w:val="0085145E"/>
    <w:rsid w:val="00863BDD"/>
    <w:rsid w:val="00892CD9"/>
    <w:rsid w:val="008A00F4"/>
    <w:rsid w:val="008A0DB2"/>
    <w:rsid w:val="008A3158"/>
    <w:rsid w:val="008A3D29"/>
    <w:rsid w:val="008B125D"/>
    <w:rsid w:val="008B2BD2"/>
    <w:rsid w:val="008C0883"/>
    <w:rsid w:val="009008C3"/>
    <w:rsid w:val="00924778"/>
    <w:rsid w:val="00931D62"/>
    <w:rsid w:val="00937F89"/>
    <w:rsid w:val="00943657"/>
    <w:rsid w:val="00944C2A"/>
    <w:rsid w:val="009709E4"/>
    <w:rsid w:val="00977029"/>
    <w:rsid w:val="009940B6"/>
    <w:rsid w:val="009A0FEF"/>
    <w:rsid w:val="009B1917"/>
    <w:rsid w:val="00A0220F"/>
    <w:rsid w:val="00A02B56"/>
    <w:rsid w:val="00A2102F"/>
    <w:rsid w:val="00A30626"/>
    <w:rsid w:val="00A35519"/>
    <w:rsid w:val="00A542A4"/>
    <w:rsid w:val="00A5506F"/>
    <w:rsid w:val="00A56AC8"/>
    <w:rsid w:val="00A62547"/>
    <w:rsid w:val="00A93688"/>
    <w:rsid w:val="00AA0738"/>
    <w:rsid w:val="00AA43C0"/>
    <w:rsid w:val="00AB2E3F"/>
    <w:rsid w:val="00AB3DA6"/>
    <w:rsid w:val="00AB4D8D"/>
    <w:rsid w:val="00AC6CB7"/>
    <w:rsid w:val="00AC7617"/>
    <w:rsid w:val="00AD75CF"/>
    <w:rsid w:val="00AD791B"/>
    <w:rsid w:val="00B048DF"/>
    <w:rsid w:val="00B13A89"/>
    <w:rsid w:val="00B221A4"/>
    <w:rsid w:val="00B402A6"/>
    <w:rsid w:val="00B66BE2"/>
    <w:rsid w:val="00B74AF8"/>
    <w:rsid w:val="00B95168"/>
    <w:rsid w:val="00BA3EC8"/>
    <w:rsid w:val="00BB4622"/>
    <w:rsid w:val="00BB6491"/>
    <w:rsid w:val="00BC7B3C"/>
    <w:rsid w:val="00BD0025"/>
    <w:rsid w:val="00BE187B"/>
    <w:rsid w:val="00C224E0"/>
    <w:rsid w:val="00C349E5"/>
    <w:rsid w:val="00C467DA"/>
    <w:rsid w:val="00C507A3"/>
    <w:rsid w:val="00C80193"/>
    <w:rsid w:val="00CB0EB1"/>
    <w:rsid w:val="00D04287"/>
    <w:rsid w:val="00D37428"/>
    <w:rsid w:val="00D4373A"/>
    <w:rsid w:val="00D52C41"/>
    <w:rsid w:val="00D95F31"/>
    <w:rsid w:val="00DD4493"/>
    <w:rsid w:val="00DE78F2"/>
    <w:rsid w:val="00DF0681"/>
    <w:rsid w:val="00E152EE"/>
    <w:rsid w:val="00E3128C"/>
    <w:rsid w:val="00E55EC7"/>
    <w:rsid w:val="00E63669"/>
    <w:rsid w:val="00EB6DC4"/>
    <w:rsid w:val="00EC581E"/>
    <w:rsid w:val="00EE0EA9"/>
    <w:rsid w:val="00F435AD"/>
    <w:rsid w:val="00F437FE"/>
    <w:rsid w:val="00F94EDB"/>
    <w:rsid w:val="00FB0E1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0388A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909A898E6754D9782422365E1F6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D5560-33F5-4E36-950E-385F2A7605F6}"/>
      </w:docPartPr>
      <w:docPartBody>
        <w:p w:rsidR="00E0388A" w:rsidRDefault="0075625D" w:rsidP="0075625D">
          <w:pPr>
            <w:pStyle w:val="8909A898E6754D9782422365E1F6866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B79D289B85943DDBB7053619BAC3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078D3-2DEB-4F8C-87A8-CCC3B1A18B49}"/>
      </w:docPartPr>
      <w:docPartBody>
        <w:p w:rsidR="00E0388A" w:rsidRDefault="0075625D" w:rsidP="0075625D">
          <w:pPr>
            <w:pStyle w:val="DB79D289B85943DDBB7053619BAC3CF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4F3C774515741D5B5E01042F9EC9C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08FC60-8F82-43C3-8ADB-048600095328}"/>
      </w:docPartPr>
      <w:docPartBody>
        <w:p w:rsidR="00E0388A" w:rsidRDefault="0075625D" w:rsidP="0075625D">
          <w:pPr>
            <w:pStyle w:val="44F3C774515741D5B5E01042F9EC9CF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0EE09ECB2D646E3A375AAF537061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68943-1386-4ED7-B199-951FA3A563D6}"/>
      </w:docPartPr>
      <w:docPartBody>
        <w:p w:rsidR="00E0388A" w:rsidRDefault="0075625D" w:rsidP="0075625D">
          <w:pPr>
            <w:pStyle w:val="C0EE09ECB2D646E3A375AAF5370616B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E0388A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BB81F94FEC94878B056DF1C48A07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4CA2C-FC0F-4F15-BEC6-0990BBEA8EED}"/>
      </w:docPartPr>
      <w:docPartBody>
        <w:p w:rsidR="00E0388A" w:rsidRDefault="0075625D" w:rsidP="0075625D">
          <w:pPr>
            <w:pStyle w:val="CBB81F94FEC94878B056DF1C48A0734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28FDBAEEC284B028F012643F6512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CC5D05-71D0-4621-A4BB-D22A03CFBE40}"/>
      </w:docPartPr>
      <w:docPartBody>
        <w:p w:rsidR="00E0388A" w:rsidRDefault="0075625D" w:rsidP="0075625D">
          <w:pPr>
            <w:pStyle w:val="F28FDBAEEC284B028F012643F6512C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69E5B9AB72B4883B4FA5E6F6CB89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502FDF-EED3-4687-965D-CCEBAC7D362F}"/>
      </w:docPartPr>
      <w:docPartBody>
        <w:p w:rsidR="00E0388A" w:rsidRDefault="0075625D" w:rsidP="0075625D">
          <w:pPr>
            <w:pStyle w:val="E69E5B9AB72B4883B4FA5E6F6CB899A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E0388A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6359AE70AB43549F5879AAE595E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24826-E5EF-41BB-A7CC-70CAFD82067B}"/>
      </w:docPartPr>
      <w:docPartBody>
        <w:p w:rsidR="00E0388A" w:rsidRDefault="0075625D" w:rsidP="0075625D">
          <w:pPr>
            <w:pStyle w:val="A36359AE70AB43549F5879AAE595EB7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ED7C4CE3E464092A40F587703BCF5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DDB62-6132-4D4E-B393-A409178A2C23}"/>
      </w:docPartPr>
      <w:docPartBody>
        <w:p w:rsidR="00E0388A" w:rsidRDefault="0075625D" w:rsidP="0075625D">
          <w:pPr>
            <w:pStyle w:val="0ED7C4CE3E464092A40F587703BCF52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6CA904D1B744E94B8D8105D100FA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98213-3902-4055-AC3C-BB61F16B3B1E}"/>
      </w:docPartPr>
      <w:docPartBody>
        <w:p w:rsidR="00E0388A" w:rsidRDefault="0075625D" w:rsidP="0075625D">
          <w:pPr>
            <w:pStyle w:val="66CA904D1B744E94B8D8105D100FA5B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E0388A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B76E31594824625B575C5BC754F8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53AF8-4EBB-4AD9-8BBF-C3A3758FE92B}"/>
      </w:docPartPr>
      <w:docPartBody>
        <w:p w:rsidR="00E0388A" w:rsidRDefault="0075625D" w:rsidP="0075625D">
          <w:pPr>
            <w:pStyle w:val="1B76E31594824625B575C5BC754F8E8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7812CF698C8436DBFDB04E040AEC4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2B963-38EB-45C2-828A-37C9DD4B861A}"/>
      </w:docPartPr>
      <w:docPartBody>
        <w:p w:rsidR="00E0388A" w:rsidRDefault="0075625D" w:rsidP="0075625D">
          <w:pPr>
            <w:pStyle w:val="07812CF698C8436DBFDB04E040AEC4D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ACA57CB962945B19EB20844C8CE08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6A547-92B1-4263-8251-CD3CBDD663B6}"/>
      </w:docPartPr>
      <w:docPartBody>
        <w:p w:rsidR="00E0388A" w:rsidRDefault="0075625D" w:rsidP="0075625D">
          <w:pPr>
            <w:pStyle w:val="7ACA57CB962945B19EB20844C8CE086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E0388A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2275E4E6884FCFB29B7091756C5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10ED3-8837-431D-A17C-AFE8C490502C}"/>
      </w:docPartPr>
      <w:docPartBody>
        <w:p w:rsidR="00E0388A" w:rsidRDefault="0075625D" w:rsidP="0075625D">
          <w:pPr>
            <w:pStyle w:val="112275E4E6884FCFB29B7091756C503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E47D43880534908AE0FB8720307B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4AFE1-15F3-44CD-9A21-A5867D5FDCFA}"/>
      </w:docPartPr>
      <w:docPartBody>
        <w:p w:rsidR="00E0388A" w:rsidRDefault="0075625D" w:rsidP="0075625D">
          <w:pPr>
            <w:pStyle w:val="CE47D43880534908AE0FB8720307B81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DC44B7B1D649B598AFE5C1049A5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939EF-E185-439E-AF54-89E7108FD2EB}"/>
      </w:docPartPr>
      <w:docPartBody>
        <w:p w:rsidR="00E0388A" w:rsidRDefault="0075625D" w:rsidP="0075625D">
          <w:pPr>
            <w:pStyle w:val="4EDC44B7B1D649B598AFE5C1049A5BE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E0388A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557531F37D4F4AA17E370797960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8EB9-BC48-4203-8DFD-59A066514D76}"/>
      </w:docPartPr>
      <w:docPartBody>
        <w:p w:rsidR="00E0388A" w:rsidRDefault="0075625D" w:rsidP="0075625D">
          <w:pPr>
            <w:pStyle w:val="69557531F37D4F4AA17E3707979601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98312F3DC374E65A1E06758AC6DB9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7902B-3592-4AFD-AC8E-B293FAB6281A}"/>
      </w:docPartPr>
      <w:docPartBody>
        <w:p w:rsidR="00E0388A" w:rsidRDefault="0075625D" w:rsidP="0075625D">
          <w:pPr>
            <w:pStyle w:val="E98312F3DC374E65A1E06758AC6DB9D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FFC53B51E634C039BB48786AF2E7D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2F047-D897-4D12-B212-3E54494077B5}"/>
      </w:docPartPr>
      <w:docPartBody>
        <w:p w:rsidR="00E0388A" w:rsidRDefault="0075625D" w:rsidP="0075625D">
          <w:pPr>
            <w:pStyle w:val="1FFC53B51E634C039BB48786AF2E7D1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CB61DA41FB4F688E3DB69FF5D09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4E399-33CA-4A95-B276-090B9FF5DD3F}"/>
      </w:docPartPr>
      <w:docPartBody>
        <w:p w:rsidR="00E0388A" w:rsidRDefault="0075625D" w:rsidP="0075625D">
          <w:pPr>
            <w:pStyle w:val="4ECB61DA41FB4F688E3DB69FF5D09BA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CC674D3DCF743B6B0557F86F9F77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8758E-9F4E-41CA-942B-3765C26CF91B}"/>
      </w:docPartPr>
      <w:docPartBody>
        <w:p w:rsidR="00E0388A" w:rsidRDefault="0075625D" w:rsidP="0075625D">
          <w:pPr>
            <w:pStyle w:val="7CC674D3DCF743B6B0557F86F9F7767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5AAABB7A3114F5BAEF91357CEFF5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F8D45-A9C8-46A1-85E3-79F1F0B44E47}"/>
      </w:docPartPr>
      <w:docPartBody>
        <w:p w:rsidR="00E0388A" w:rsidRDefault="0075625D" w:rsidP="0075625D">
          <w:pPr>
            <w:pStyle w:val="45AAABB7A3114F5BAEF91357CEFF594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52AED4F830649BAB86C82C5640F28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6D533-1EBA-4C37-8FAA-2DD3097C0FDC}"/>
      </w:docPartPr>
      <w:docPartBody>
        <w:p w:rsidR="00E0388A" w:rsidRDefault="0075625D" w:rsidP="0075625D">
          <w:pPr>
            <w:pStyle w:val="D52AED4F830649BAB86C82C5640F28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ADB7CE868564275B072C7A8121AA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8D845-BA09-451E-A380-301B2E709D0D}"/>
      </w:docPartPr>
      <w:docPartBody>
        <w:p w:rsidR="00E0388A" w:rsidRDefault="0075625D" w:rsidP="0075625D">
          <w:pPr>
            <w:pStyle w:val="1ADB7CE868564275B072C7A8121AA95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1C0CA207509427EA103D4249AB12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A3607-9EDB-415C-8E85-A909B6346163}"/>
      </w:docPartPr>
      <w:docPartBody>
        <w:p w:rsidR="00E0388A" w:rsidRDefault="0075625D" w:rsidP="0075625D">
          <w:pPr>
            <w:pStyle w:val="E1C0CA207509427EA103D4249AB12F8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425472AA91A49EE904B20DC59347F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61651-B129-4ACE-915D-3E5C4A24F6C2}"/>
      </w:docPartPr>
      <w:docPartBody>
        <w:p w:rsidR="00E0388A" w:rsidRDefault="0075625D" w:rsidP="0075625D">
          <w:pPr>
            <w:pStyle w:val="6425472AA91A49EE904B20DC59347F4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BACD3878BDA47A7B9B5B40F9B5AA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815E3-A01E-4E73-9E5C-E98AB659CCE4}"/>
      </w:docPartPr>
      <w:docPartBody>
        <w:p w:rsidR="00E0388A" w:rsidRDefault="0075625D" w:rsidP="0075625D">
          <w:pPr>
            <w:pStyle w:val="3BACD3878BDA47A7B9B5B40F9B5AA7C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A57D9C7EA884F69B1F2521902A456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5845-2B75-4564-9AB4-6F88BFA77DD3}"/>
      </w:docPartPr>
      <w:docPartBody>
        <w:p w:rsidR="00E0388A" w:rsidRDefault="0075625D" w:rsidP="0075625D">
          <w:pPr>
            <w:pStyle w:val="EA57D9C7EA884F69B1F2521902A4566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392CAF8BE7E4CD9BF5DE98EEA473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07E85-CE74-4A40-916F-6C665397E968}"/>
      </w:docPartPr>
      <w:docPartBody>
        <w:p w:rsidR="00E0388A" w:rsidRDefault="0075625D" w:rsidP="0075625D">
          <w:pPr>
            <w:pStyle w:val="E392CAF8BE7E4CD9BF5DE98EEA473B4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C90AE06258E4EA7AC6FAAC9E43310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182FF0-E21F-47D9-AFD0-06BF022971DD}"/>
      </w:docPartPr>
      <w:docPartBody>
        <w:p w:rsidR="00E0388A" w:rsidRDefault="0075625D" w:rsidP="0075625D">
          <w:pPr>
            <w:pStyle w:val="0C90AE06258E4EA7AC6FAAC9E43310A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DACE43F76534500AC6A3610385AC5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312D1-7716-40B1-BEF1-D01CAC3EA531}"/>
      </w:docPartPr>
      <w:docPartBody>
        <w:p w:rsidR="00E0388A" w:rsidRDefault="0075625D" w:rsidP="0075625D">
          <w:pPr>
            <w:pStyle w:val="CDACE43F76534500AC6A3610385AC57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8BFA6AD3884441DBBE98009F9907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12625-E332-47E2-A45B-0DEA6625EDBF}"/>
      </w:docPartPr>
      <w:docPartBody>
        <w:p w:rsidR="00E0388A" w:rsidRDefault="0075625D" w:rsidP="0075625D">
          <w:pPr>
            <w:pStyle w:val="18BFA6AD3884441DBBE98009F9907AE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9BCF9AAC4642AAB7BC23681168D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2EB86-64BF-4F0F-907C-C649234EB578}"/>
      </w:docPartPr>
      <w:docPartBody>
        <w:p w:rsidR="00E0388A" w:rsidRDefault="0075625D" w:rsidP="0075625D">
          <w:pPr>
            <w:pStyle w:val="A59BCF9AAC4642AAB7BC23681168D0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141A94E27BA4CCC806291D30FC27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90722-A853-4ABE-BFD2-DEBDA3CADA30}"/>
      </w:docPartPr>
      <w:docPartBody>
        <w:p w:rsidR="00E0388A" w:rsidRDefault="0075625D" w:rsidP="0075625D">
          <w:pPr>
            <w:pStyle w:val="F141A94E27BA4CCC806291D30FC2794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D63B50E5C0485B9CCF665A292C6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ECC05-5BBF-4ECB-B74C-34FFDEDE8D29}"/>
      </w:docPartPr>
      <w:docPartBody>
        <w:p w:rsidR="00E0388A" w:rsidRDefault="0075625D" w:rsidP="0075625D">
          <w:pPr>
            <w:pStyle w:val="7DD63B50E5C0485B9CCF665A292C66A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CF88799295642E3BAA04C68B38A9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7A7433-99A5-4C7F-919B-3BC80F163080}"/>
      </w:docPartPr>
      <w:docPartBody>
        <w:p w:rsidR="00E0388A" w:rsidRDefault="0075625D" w:rsidP="0075625D">
          <w:pPr>
            <w:pStyle w:val="6CF88799295642E3BAA04C68B38A99B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F292B743A31466F87AF50A670D01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5C6C6-7416-4645-9EC6-3FDE1EED34AC}"/>
      </w:docPartPr>
      <w:docPartBody>
        <w:p w:rsidR="00E0388A" w:rsidRDefault="0075625D" w:rsidP="0075625D">
          <w:pPr>
            <w:pStyle w:val="2F292B743A31466F87AF50A670D014A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419F320C436479A839EED7724164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AEA346-AD0F-4A5D-9F70-DAB6FEAE0E56}"/>
      </w:docPartPr>
      <w:docPartBody>
        <w:p w:rsidR="00E0388A" w:rsidRDefault="0075625D" w:rsidP="0075625D">
          <w:pPr>
            <w:pStyle w:val="3419F320C436479A839EED772416436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EA245D525F94196BD5471B9BB9F9E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F7BBD6-C7DC-4358-8988-1050EE4BC031}"/>
      </w:docPartPr>
      <w:docPartBody>
        <w:p w:rsidR="00E0388A" w:rsidRDefault="0075625D" w:rsidP="0075625D">
          <w:pPr>
            <w:pStyle w:val="FEA245D525F94196BD5471B9BB9F9E12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97156E572BBB4A7B95ACE7307FD15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932C61-16E0-4ADD-8395-DEFDA3DF2449}"/>
      </w:docPartPr>
      <w:docPartBody>
        <w:p w:rsidR="00E0388A" w:rsidRDefault="0075625D" w:rsidP="0075625D">
          <w:pPr>
            <w:pStyle w:val="97156E572BBB4A7B95ACE7307FD15E0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8FE01AD9CE44886A9C34564D9D62B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0EF905-2B80-46A7-8D5B-A89F08A8C523}"/>
      </w:docPartPr>
      <w:docPartBody>
        <w:p w:rsidR="00E0388A" w:rsidRDefault="0075625D" w:rsidP="0075625D">
          <w:pPr>
            <w:pStyle w:val="D8FE01AD9CE44886A9C34564D9D62BF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982B74F46524FE1A299E2BB567CA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E4C0C-D92A-4627-A615-2095730A27E1}"/>
      </w:docPartPr>
      <w:docPartBody>
        <w:p w:rsidR="00E0388A" w:rsidRDefault="0075625D" w:rsidP="0075625D">
          <w:pPr>
            <w:pStyle w:val="0982B74F46524FE1A299E2BB567CA5A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F27AC09C9BA4F7D8936CC8322C11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5BBC42-D34E-472E-8C7B-9D841163C7C9}"/>
      </w:docPartPr>
      <w:docPartBody>
        <w:p w:rsidR="00E0388A" w:rsidRDefault="0075625D" w:rsidP="0075625D">
          <w:pPr>
            <w:pStyle w:val="7F27AC09C9BA4F7D8936CC8322C11919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607ECF4CA5F4A92845BD4643E9C70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DBAD2B-BBF4-4D23-8514-58B3F5F1799D}"/>
      </w:docPartPr>
      <w:docPartBody>
        <w:p w:rsidR="0029583A" w:rsidRDefault="005A500A" w:rsidP="005A500A">
          <w:pPr>
            <w:pStyle w:val="D607ECF4CA5F4A92845BD4643E9C701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1C90D5A3D1B460B892EB78C36286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151C2B-D077-49C7-9460-4FA22833C6DF}"/>
      </w:docPartPr>
      <w:docPartBody>
        <w:p w:rsidR="0029583A" w:rsidRDefault="005A500A" w:rsidP="005A500A">
          <w:pPr>
            <w:pStyle w:val="11C90D5A3D1B460B892EB78C36286EA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8D5BB2D6F51481294ADB2B3F4D758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E49F55-2755-4844-A19E-2AE5C7026BFC}"/>
      </w:docPartPr>
      <w:docPartBody>
        <w:p w:rsidR="0029583A" w:rsidRDefault="0029583A" w:rsidP="0029583A">
          <w:pPr>
            <w:pStyle w:val="B8D5BB2D6F51481294ADB2B3F4D7585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E701EAD326349B7B6FD3D8243E238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95EEC6-2067-4F57-AF62-13482EE32AEB}"/>
      </w:docPartPr>
      <w:docPartBody>
        <w:p w:rsidR="0029583A" w:rsidRDefault="0029583A" w:rsidP="0029583A">
          <w:pPr>
            <w:pStyle w:val="5E701EAD326349B7B6FD3D8243E2385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C9349277759413680F9095466DAB5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6A19A6-8D4A-4F33-AA8F-1FB509663A83}"/>
      </w:docPartPr>
      <w:docPartBody>
        <w:p w:rsidR="0029583A" w:rsidRDefault="0029583A" w:rsidP="0029583A">
          <w:pPr>
            <w:pStyle w:val="2C9349277759413680F9095466DAB5F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CDB260C45C24C2A933C98A3AE130C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1F819B-D957-491A-9EEB-3DB3F5366678}"/>
      </w:docPartPr>
      <w:docPartBody>
        <w:p w:rsidR="0029583A" w:rsidRDefault="0029583A" w:rsidP="0029583A">
          <w:pPr>
            <w:pStyle w:val="ACDB260C45C24C2A933C98A3AE130C6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28B16EB94D74A96AC7F7E00EF4ACD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D5F162-B29C-41FE-8073-40B74FCB0157}"/>
      </w:docPartPr>
      <w:docPartBody>
        <w:p w:rsidR="0029583A" w:rsidRDefault="0029583A" w:rsidP="0029583A">
          <w:pPr>
            <w:pStyle w:val="628B16EB94D74A96AC7F7E00EF4ACD0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DA92534F53942CAB22CEE929E8446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1A883D-2734-40B9-9B26-E21BFB385599}"/>
      </w:docPartPr>
      <w:docPartBody>
        <w:p w:rsidR="0029583A" w:rsidRDefault="0029583A" w:rsidP="0029583A">
          <w:pPr>
            <w:pStyle w:val="2DA92534F53942CAB22CEE929E84469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06C001096A54F148D88A8B7843377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47E1A-9407-417F-91C0-5EC0E6C39FEE}"/>
      </w:docPartPr>
      <w:docPartBody>
        <w:p w:rsidR="0029583A" w:rsidRDefault="0029583A" w:rsidP="0029583A">
          <w:pPr>
            <w:pStyle w:val="D06C001096A54F148D88A8B78433775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509F1579A884AA09A6BD4F823C45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34247-252A-4DD1-9073-FCD78531F8EC}"/>
      </w:docPartPr>
      <w:docPartBody>
        <w:p w:rsidR="0029583A" w:rsidRDefault="0029583A" w:rsidP="0029583A">
          <w:pPr>
            <w:pStyle w:val="9509F1579A884AA09A6BD4F823C4536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A2CC09C23AE44C1B5D1AC071CFA5D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4F9BBA-E38D-4ADE-A030-1245CD9E782C}"/>
      </w:docPartPr>
      <w:docPartBody>
        <w:p w:rsidR="0029583A" w:rsidRDefault="0029583A" w:rsidP="0029583A">
          <w:pPr>
            <w:pStyle w:val="7A2CC09C23AE44C1B5D1AC071CFA5D7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CC559F4AF4C4076949B3ACE535225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875C1D-3BAC-47FB-AF46-E04D40827256}"/>
      </w:docPartPr>
      <w:docPartBody>
        <w:p w:rsidR="0029583A" w:rsidRDefault="0029583A" w:rsidP="0029583A">
          <w:pPr>
            <w:pStyle w:val="ECC559F4AF4C4076949B3ACE535225A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61534A03CDE47AE96CDF78DB5CFC0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7B14CA-D8C9-4A04-ABC6-3CCF2A9593A3}"/>
      </w:docPartPr>
      <w:docPartBody>
        <w:p w:rsidR="0029583A" w:rsidRDefault="0029583A" w:rsidP="0029583A">
          <w:pPr>
            <w:pStyle w:val="861534A03CDE47AE96CDF78DB5CFC0B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4E6DD30326B409AA67B02617353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327ED6-2EDF-4EEF-A8C7-B42FD0300D89}"/>
      </w:docPartPr>
      <w:docPartBody>
        <w:p w:rsidR="0029583A" w:rsidRDefault="0029583A" w:rsidP="0029583A">
          <w:pPr>
            <w:pStyle w:val="84E6DD30326B409AA67B02617353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68E346A9A274AE9803C9EB09162CE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133346-3515-4FB5-B27E-6F2BF18D6637}"/>
      </w:docPartPr>
      <w:docPartBody>
        <w:p w:rsidR="0029583A" w:rsidRDefault="0029583A" w:rsidP="0029583A">
          <w:pPr>
            <w:pStyle w:val="768E346A9A274AE9803C9EB09162CE7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C66922D5F654F09B4ED7A814A787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699B2C-E22C-4846-8589-FD2A9C31CBE9}"/>
      </w:docPartPr>
      <w:docPartBody>
        <w:p w:rsidR="0029583A" w:rsidRDefault="0029583A" w:rsidP="0029583A">
          <w:pPr>
            <w:pStyle w:val="3C66922D5F654F09B4ED7A814A7870C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CEAD6C271E14D81BD0D913EFBBDA0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88F4B2-0ECA-471E-BEF0-BEB0BEA230F3}"/>
      </w:docPartPr>
      <w:docPartBody>
        <w:p w:rsidR="0029583A" w:rsidRDefault="0029583A" w:rsidP="0029583A">
          <w:pPr>
            <w:pStyle w:val="6CEAD6C271E14D81BD0D913EFBBDA03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F22C2B8F079426B9A8AD1297C4B7A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F1FF8-18BF-4370-AAB7-8C2C5A1B208C}"/>
      </w:docPartPr>
      <w:docPartBody>
        <w:p w:rsidR="0029583A" w:rsidRDefault="0029583A" w:rsidP="0029583A">
          <w:pPr>
            <w:pStyle w:val="6F22C2B8F079426B9A8AD1297C4B7AA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23EFDB307F541AF8C3C25BFEEC186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4BD244-38E0-466E-8440-B1B18AE53652}"/>
      </w:docPartPr>
      <w:docPartBody>
        <w:p w:rsidR="0029583A" w:rsidRDefault="0029583A" w:rsidP="0029583A">
          <w:pPr>
            <w:pStyle w:val="023EFDB307F541AF8C3C25BFEEC1862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278133F64DF4E28A5ECB970764B34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EA1C0D-007C-4141-8C51-4EF77E98C110}"/>
      </w:docPartPr>
      <w:docPartBody>
        <w:p w:rsidR="0029583A" w:rsidRDefault="0029583A" w:rsidP="0029583A">
          <w:pPr>
            <w:pStyle w:val="C278133F64DF4E28A5ECB970764B349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4A66F8772A34756A3002A718DAF30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3791BF-3B57-4FF5-963E-40B049F5CA97}"/>
      </w:docPartPr>
      <w:docPartBody>
        <w:p w:rsidR="0029583A" w:rsidRDefault="0029583A" w:rsidP="0029583A">
          <w:pPr>
            <w:pStyle w:val="D4A66F8772A34756A3002A718DAF305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91542DD83E44A0F83519F45C8FA93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086E3F-F8C0-4AF1-AEF1-94DCEB3139CF}"/>
      </w:docPartPr>
      <w:docPartBody>
        <w:p w:rsidR="0029583A" w:rsidRDefault="0029583A" w:rsidP="0029583A">
          <w:pPr>
            <w:pStyle w:val="091542DD83E44A0F83519F45C8FA937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577BC599B17452FA18A303F562BDE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C70DC8-9528-430C-9A71-B62047DA44D4}"/>
      </w:docPartPr>
      <w:docPartBody>
        <w:p w:rsidR="0029583A" w:rsidRDefault="0029583A" w:rsidP="0029583A">
          <w:pPr>
            <w:pStyle w:val="6577BC599B17452FA18A303F562BDE3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1AB52E30FC640CAA44D12A7A08F11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CA47FD-91F5-43F6-84F0-54C7DC0C5148}"/>
      </w:docPartPr>
      <w:docPartBody>
        <w:p w:rsidR="0029583A" w:rsidRDefault="0029583A" w:rsidP="0029583A">
          <w:pPr>
            <w:pStyle w:val="91AB52E30FC640CAA44D12A7A08F119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6A8D1F4C4C345519B3485297F2143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8F50E5-3843-40BA-AC1F-672F25B92298}"/>
      </w:docPartPr>
      <w:docPartBody>
        <w:p w:rsidR="0029583A" w:rsidRDefault="0029583A" w:rsidP="0029583A">
          <w:pPr>
            <w:pStyle w:val="36A8D1F4C4C345519B3485297F2143A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9D4FA4C971941E684F6BA87552F15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233DF4-A054-4E32-A0F8-288931F6C395}"/>
      </w:docPartPr>
      <w:docPartBody>
        <w:p w:rsidR="0029583A" w:rsidRDefault="0029583A" w:rsidP="0029583A">
          <w:pPr>
            <w:pStyle w:val="89D4FA4C971941E684F6BA87552F154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B28227C6DE747C2A162887F977E5C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E81C31-967C-459B-8FCE-F5DF55F806B3}"/>
      </w:docPartPr>
      <w:docPartBody>
        <w:p w:rsidR="0029583A" w:rsidRDefault="0029583A" w:rsidP="0029583A">
          <w:pPr>
            <w:pStyle w:val="CB28227C6DE747C2A162887F977E5CC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E423E9039824A9C8B4EE36D0783D0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3A91CE-43C5-46BD-9915-59FDF92CE5E9}"/>
      </w:docPartPr>
      <w:docPartBody>
        <w:p w:rsidR="0029583A" w:rsidRDefault="0029583A" w:rsidP="0029583A">
          <w:pPr>
            <w:pStyle w:val="CE423E9039824A9C8B4EE36D0783D00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0933488D213478E926E54799C4CB4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8CD657-08E7-4B7C-9EDA-CD0E34A9423E}"/>
      </w:docPartPr>
      <w:docPartBody>
        <w:p w:rsidR="0029583A" w:rsidRDefault="0029583A" w:rsidP="0029583A">
          <w:pPr>
            <w:pStyle w:val="F0933488D213478E926E54799C4CB4F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F6FA208FF514B34B636C1E5DBBEF0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661F92-4C0B-4B0A-A057-982B77AD5130}"/>
      </w:docPartPr>
      <w:docPartBody>
        <w:p w:rsidR="0029583A" w:rsidRDefault="0029583A" w:rsidP="0029583A">
          <w:pPr>
            <w:pStyle w:val="4F6FA208FF514B34B636C1E5DBBEF0D5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E02301A102244EE891A26D5F491C1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0496CD-D256-4405-BA4E-BBA998D972B1}"/>
      </w:docPartPr>
      <w:docPartBody>
        <w:p w:rsidR="0029583A" w:rsidRDefault="0029583A" w:rsidP="0029583A">
          <w:pPr>
            <w:pStyle w:val="2E02301A102244EE891A26D5F491C1A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DA34B62315842808D764B4CE8BDF0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2D428E-0D97-4FDA-A52E-FCDA06D4A06D}"/>
      </w:docPartPr>
      <w:docPartBody>
        <w:p w:rsidR="0029583A" w:rsidRDefault="0029583A" w:rsidP="0029583A">
          <w:pPr>
            <w:pStyle w:val="EDA34B62315842808D764B4CE8BDF086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E553FA39D5F44C296AE4E2420E86D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2B28B0-2AA8-4CFD-9A5B-C9B75B728A81}"/>
      </w:docPartPr>
      <w:docPartBody>
        <w:p w:rsidR="0029583A" w:rsidRDefault="0029583A" w:rsidP="0029583A">
          <w:pPr>
            <w:pStyle w:val="7E553FA39D5F44C296AE4E2420E86DAC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5DB7CB8C0A74A92B827255127F19A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48BC5D-12E6-4D3B-82B5-4BC31CB057E9}"/>
      </w:docPartPr>
      <w:docPartBody>
        <w:p w:rsidR="0029583A" w:rsidRDefault="0029583A" w:rsidP="0029583A">
          <w:pPr>
            <w:pStyle w:val="05DB7CB8C0A74A92B827255127F19AD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57EB39FD98442BEABDA1E2ADB6926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7AD416-A2CB-4C05-BB86-E0DA28F10C12}"/>
      </w:docPartPr>
      <w:docPartBody>
        <w:p w:rsidR="0029583A" w:rsidRDefault="0029583A" w:rsidP="0029583A">
          <w:pPr>
            <w:pStyle w:val="E57EB39FD98442BEABDA1E2ADB6926C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41D33E5E24E48849ABDB6722EEB2F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DF4F65-0938-47E5-977E-837E8641BC8F}"/>
      </w:docPartPr>
      <w:docPartBody>
        <w:p w:rsidR="0029583A" w:rsidRDefault="0029583A" w:rsidP="0029583A">
          <w:pPr>
            <w:pStyle w:val="341D33E5E24E48849ABDB6722EEB2F8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E758020440E4A008DACF9F6624A15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F239D8-4674-4A52-B6F0-924870201B56}"/>
      </w:docPartPr>
      <w:docPartBody>
        <w:p w:rsidR="0029583A" w:rsidRDefault="0029583A" w:rsidP="0029583A">
          <w:pPr>
            <w:pStyle w:val="FE758020440E4A008DACF9F6624A15F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ADCEA4B42E240DB8757EEDF0348B6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C3D7F9-F960-401B-B263-8F7CA1340249}"/>
      </w:docPartPr>
      <w:docPartBody>
        <w:p w:rsidR="0029583A" w:rsidRDefault="0029583A" w:rsidP="0029583A">
          <w:pPr>
            <w:pStyle w:val="5ADCEA4B42E240DB8757EEDF0348B66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4BC20B705D548D38EEEEF4F384FA6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2A12B-39F8-4F3D-A3BD-C677EB28E362}"/>
      </w:docPartPr>
      <w:docPartBody>
        <w:p w:rsidR="0029583A" w:rsidRDefault="0029583A" w:rsidP="0029583A">
          <w:pPr>
            <w:pStyle w:val="54BC20B705D548D38EEEEF4F384FA6E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7D1BF3357BA49C38A0CB71F5C3EDA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248C3-5818-4B54-9FB6-435DB8CFEEBA}"/>
      </w:docPartPr>
      <w:docPartBody>
        <w:p w:rsidR="0029583A" w:rsidRDefault="0029583A" w:rsidP="0029583A">
          <w:pPr>
            <w:pStyle w:val="B7D1BF3357BA49C38A0CB71F5C3EDAA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C75CF85E3A749F3B3FDC3279F47AA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BEE71B-688C-467C-98C4-D3FA620F460D}"/>
      </w:docPartPr>
      <w:docPartBody>
        <w:p w:rsidR="0029583A" w:rsidRDefault="0029583A" w:rsidP="0029583A">
          <w:pPr>
            <w:pStyle w:val="9C75CF85E3A749F3B3FDC3279F47AA9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27E2DD6C8634C1B84D2065AA67D0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5C20BB-360F-4513-AEFE-D44518B201BF}"/>
      </w:docPartPr>
      <w:docPartBody>
        <w:p w:rsidR="0029583A" w:rsidRDefault="0029583A" w:rsidP="0029583A">
          <w:pPr>
            <w:pStyle w:val="127E2DD6C8634C1B84D2065AA67D0F6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E29B5469967450DA166B1CF1AF290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C02877-0F30-4BAE-A312-75BB7F0B3748}"/>
      </w:docPartPr>
      <w:docPartBody>
        <w:p w:rsidR="0029583A" w:rsidRDefault="0029583A" w:rsidP="0029583A">
          <w:pPr>
            <w:pStyle w:val="1E29B5469967450DA166B1CF1AF290C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630DA48ECD144FEBF0C83900DF680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B816A4-7495-459C-B2A1-09CF85165C0F}"/>
      </w:docPartPr>
      <w:docPartBody>
        <w:p w:rsidR="0029583A" w:rsidRDefault="0029583A" w:rsidP="0029583A">
          <w:pPr>
            <w:pStyle w:val="D630DA48ECD144FEBF0C83900DF680A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4F583F81D9E453FBF03A43FF8BCDC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E8C787-3D93-4542-88D9-74FBDF6006D0}"/>
      </w:docPartPr>
      <w:docPartBody>
        <w:p w:rsidR="0029583A" w:rsidRDefault="0029583A" w:rsidP="0029583A">
          <w:pPr>
            <w:pStyle w:val="14F583F81D9E453FBF03A43FF8BCDCB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CDFF730649148998E85EF4D9A4FBC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102F90-C26C-4DAB-B81D-F2C3E1C692F3}"/>
      </w:docPartPr>
      <w:docPartBody>
        <w:p w:rsidR="0029583A" w:rsidRDefault="0029583A" w:rsidP="0029583A">
          <w:pPr>
            <w:pStyle w:val="3CDFF730649148998E85EF4D9A4FBCD1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4DAD500DFF7B47108FE95D174FA3CA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5E3825-E5FB-49A1-A320-4BBDD830BA78}"/>
      </w:docPartPr>
      <w:docPartBody>
        <w:p w:rsidR="0029583A" w:rsidRDefault="0029583A" w:rsidP="0029583A">
          <w:pPr>
            <w:pStyle w:val="4DAD500DFF7B47108FE95D174FA3CA2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890B76DD5034504AAED786DE428FA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702B83-2EE0-47D7-B573-5241FC2A1176}"/>
      </w:docPartPr>
      <w:docPartBody>
        <w:p w:rsidR="0029583A" w:rsidRDefault="0029583A" w:rsidP="0029583A">
          <w:pPr>
            <w:pStyle w:val="3890B76DD5034504AAED786DE428FA0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89CE46DA3AB42D9B271F51F71A9F4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3921F4-8A07-48CF-8ED9-AACDAE96D4A7}"/>
      </w:docPartPr>
      <w:docPartBody>
        <w:p w:rsidR="0029583A" w:rsidRDefault="0029583A" w:rsidP="0029583A">
          <w:pPr>
            <w:pStyle w:val="589CE46DA3AB42D9B271F51F71A9F4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445BEF7097A4DBD93CC59E91A6C52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86D204-034B-462F-837B-696580B6C085}"/>
      </w:docPartPr>
      <w:docPartBody>
        <w:p w:rsidR="0029583A" w:rsidRDefault="0029583A" w:rsidP="0029583A">
          <w:pPr>
            <w:pStyle w:val="4445BEF7097A4DBD93CC59E91A6C52D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63FBE0879F54A09A9EC6040BFE96A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70E392-F208-4CFC-9ED0-3C5900051E39}"/>
      </w:docPartPr>
      <w:docPartBody>
        <w:p w:rsidR="0029583A" w:rsidRDefault="0029583A" w:rsidP="0029583A">
          <w:pPr>
            <w:pStyle w:val="F63FBE0879F54A09A9EC6040BFE96A2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B2F89402B0140F1BF1F5527CBBA04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ED84FC-A47B-4241-B61D-F1CBD0814D8D}"/>
      </w:docPartPr>
      <w:docPartBody>
        <w:p w:rsidR="0029583A" w:rsidRDefault="0029583A" w:rsidP="0029583A">
          <w:pPr>
            <w:pStyle w:val="2B2F89402B0140F1BF1F5527CBBA04A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44F925FA0BC4FFBBFCD7AD80390D1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2EBD09-A366-4333-A03C-342B0D277EAE}"/>
      </w:docPartPr>
      <w:docPartBody>
        <w:p w:rsidR="0029583A" w:rsidRDefault="0029583A" w:rsidP="0029583A">
          <w:pPr>
            <w:pStyle w:val="F44F925FA0BC4FFBBFCD7AD80390D1A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B19452E81D4F72A991405E446058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90B73-0532-4A09-BF2D-8749597D3F20}"/>
      </w:docPartPr>
      <w:docPartBody>
        <w:p w:rsidR="0029583A" w:rsidRDefault="0029583A" w:rsidP="0029583A">
          <w:pPr>
            <w:pStyle w:val="48B19452E81D4F72A991405E4460586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A3421A48EA9460B878D1F4D07A93D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D07871-AFED-49FC-AA38-61BC5A86DDE6}"/>
      </w:docPartPr>
      <w:docPartBody>
        <w:p w:rsidR="0029583A" w:rsidRDefault="0029583A" w:rsidP="0029583A">
          <w:pPr>
            <w:pStyle w:val="EA3421A48EA9460B878D1F4D07A93DD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EFC9642337B4E24BC21572C606865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28C974-3C4A-4AE7-AAE4-4907FDD298AF}"/>
      </w:docPartPr>
      <w:docPartBody>
        <w:p w:rsidR="0029583A" w:rsidRDefault="0029583A" w:rsidP="0029583A">
          <w:pPr>
            <w:pStyle w:val="3EFC9642337B4E24BC21572C6068650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1179AE76B9347E68973F220EBE5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DCC110-1C6F-4418-B2CE-24B8B9D14EDE}"/>
      </w:docPartPr>
      <w:docPartBody>
        <w:p w:rsidR="0029583A" w:rsidRDefault="0029583A" w:rsidP="0029583A">
          <w:pPr>
            <w:pStyle w:val="71179AE76B9347E68973F220EBE5A72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F251E15F02841DCA6D543238A3487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5709CA-5DE7-464E-8E55-E2BDBA1D1510}"/>
      </w:docPartPr>
      <w:docPartBody>
        <w:p w:rsidR="0029583A" w:rsidRDefault="0029583A" w:rsidP="0029583A">
          <w:pPr>
            <w:pStyle w:val="1F251E15F02841DCA6D543238A34870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D37995D73C6420291073260F07731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FEA857-B8F8-4238-94A9-BD4808C14E3B}"/>
      </w:docPartPr>
      <w:docPartBody>
        <w:p w:rsidR="0029583A" w:rsidRDefault="0029583A" w:rsidP="0029583A">
          <w:pPr>
            <w:pStyle w:val="8D37995D73C6420291073260F077315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D7153D930CB45A79FC6C28F74A138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49B365-B5F7-4729-AB8E-49C070292399}"/>
      </w:docPartPr>
      <w:docPartBody>
        <w:p w:rsidR="0029583A" w:rsidRDefault="0029583A" w:rsidP="0029583A">
          <w:pPr>
            <w:pStyle w:val="0D7153D930CB45A79FC6C28F74A1382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9D8C9424DAD4E89977E0BC3CAB45C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447C78-3FFB-426C-B978-F5DD12574C7E}"/>
      </w:docPartPr>
      <w:docPartBody>
        <w:p w:rsidR="0029583A" w:rsidRDefault="0029583A" w:rsidP="0029583A">
          <w:pPr>
            <w:pStyle w:val="79D8C9424DAD4E89977E0BC3CAB45C1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412EF410C3F4996B26E7800E2103D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D7DDDD-88FD-4C48-A061-7CF29CCA16E4}"/>
      </w:docPartPr>
      <w:docPartBody>
        <w:p w:rsidR="0029583A" w:rsidRDefault="0029583A" w:rsidP="0029583A">
          <w:pPr>
            <w:pStyle w:val="F412EF410C3F4996B26E7800E2103DD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12567E08729488D8675D7C089F41B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6E341D-E573-4C7E-BA2E-2C059DC45655}"/>
      </w:docPartPr>
      <w:docPartBody>
        <w:p w:rsidR="0029583A" w:rsidRDefault="0029583A" w:rsidP="0029583A">
          <w:pPr>
            <w:pStyle w:val="712567E08729488D8675D7C089F41B9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930DC776F946EEA83FF1CA93D78E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C8DEBC-856E-4A01-80A7-976D47A7B194}"/>
      </w:docPartPr>
      <w:docPartBody>
        <w:p w:rsidR="0029583A" w:rsidRDefault="0029583A" w:rsidP="0029583A">
          <w:pPr>
            <w:pStyle w:val="D7930DC776F946EEA83FF1CA93D78E5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AEA02F28D404781AF1B4A520DF4BE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C83013-5764-4163-81E9-12156D1BA973}"/>
      </w:docPartPr>
      <w:docPartBody>
        <w:p w:rsidR="0029583A" w:rsidRDefault="0029583A" w:rsidP="0029583A">
          <w:pPr>
            <w:pStyle w:val="9AEA02F28D404781AF1B4A520DF4BE9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1B6B185921D4650A97A91BA23A06D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7E5795-B1A1-4E5F-8A6A-8AABD81884B4}"/>
      </w:docPartPr>
      <w:docPartBody>
        <w:p w:rsidR="0029583A" w:rsidRDefault="0029583A" w:rsidP="0029583A">
          <w:pPr>
            <w:pStyle w:val="61B6B185921D4650A97A91BA23A06D4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4AD435C6152469482F079ED0F6E96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0E7ED1-3517-4EA1-8B7E-95ED5F9E2D12}"/>
      </w:docPartPr>
      <w:docPartBody>
        <w:p w:rsidR="0029583A" w:rsidRDefault="0029583A" w:rsidP="0029583A">
          <w:pPr>
            <w:pStyle w:val="64AD435C6152469482F079ED0F6E961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3DBB26647A146D48B6A7826F6ED25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CA7103-DF01-4863-A0C8-B5779DFE1356}"/>
      </w:docPartPr>
      <w:docPartBody>
        <w:p w:rsidR="0029583A" w:rsidRDefault="0029583A" w:rsidP="0029583A">
          <w:pPr>
            <w:pStyle w:val="F3DBB26647A146D48B6A7826F6ED25B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9385E6F82044AE1B6569A83877BCB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701D60-455F-454C-91C4-D43B52D8CC00}"/>
      </w:docPartPr>
      <w:docPartBody>
        <w:p w:rsidR="0029583A" w:rsidRDefault="0029583A" w:rsidP="0029583A">
          <w:pPr>
            <w:pStyle w:val="59385E6F82044AE1B6569A83877BCB0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9CEC783AC4740E895C90CE4E2508B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6EB085-74D1-46B0-A549-F73D7D35B4D3}"/>
      </w:docPartPr>
      <w:docPartBody>
        <w:p w:rsidR="0029583A" w:rsidRDefault="0029583A" w:rsidP="0029583A">
          <w:pPr>
            <w:pStyle w:val="69CEC783AC4740E895C90CE4E2508B5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AEF1C2CEBD6443791598228D8B11D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4F778E-185B-4EBF-8E2D-F62DF119A34D}"/>
      </w:docPartPr>
      <w:docPartBody>
        <w:p w:rsidR="0029583A" w:rsidRDefault="0029583A" w:rsidP="0029583A">
          <w:pPr>
            <w:pStyle w:val="5AEF1C2CEBD6443791598228D8B11D1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FA214E352CE4138AC1C4A7FEF5178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83EB79-6E95-49CB-AA23-4AEBE28D7379}"/>
      </w:docPartPr>
      <w:docPartBody>
        <w:p w:rsidR="0029583A" w:rsidRDefault="0029583A" w:rsidP="0029583A">
          <w:pPr>
            <w:pStyle w:val="BFA214E352CE4138AC1C4A7FEF51789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F079EA18F7E40F58578830D36E2D1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AEDA3B-22B9-46EB-B87D-3A063224B359}"/>
      </w:docPartPr>
      <w:docPartBody>
        <w:p w:rsidR="0029583A" w:rsidRDefault="0029583A" w:rsidP="0029583A">
          <w:pPr>
            <w:pStyle w:val="DF079EA18F7E40F58578830D36E2D1B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0BE7FC9A5C149DD9428B0791E222F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36497F-F86D-43E9-8043-FE332B7477F7}"/>
      </w:docPartPr>
      <w:docPartBody>
        <w:p w:rsidR="0029583A" w:rsidRDefault="0029583A" w:rsidP="0029583A">
          <w:pPr>
            <w:pStyle w:val="70BE7FC9A5C149DD9428B0791E222F0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2448D7F15884913B0C86782F43B1E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B9D60F-8FE7-4F21-9876-76724913726C}"/>
      </w:docPartPr>
      <w:docPartBody>
        <w:p w:rsidR="0029583A" w:rsidRDefault="0029583A" w:rsidP="0029583A">
          <w:pPr>
            <w:pStyle w:val="02448D7F15884913B0C86782F43B1E1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019A32D739249319C48D49F770146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2F6151-5CFB-41C4-AC8E-5FCAEC86771D}"/>
      </w:docPartPr>
      <w:docPartBody>
        <w:p w:rsidR="0029583A" w:rsidRDefault="0029583A" w:rsidP="0029583A">
          <w:pPr>
            <w:pStyle w:val="7019A32D739249319C48D49F7701464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3F2A7DD2F9541A5A1F7C34A310115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E9A13D-5220-4AD0-B078-A69E56F21065}"/>
      </w:docPartPr>
      <w:docPartBody>
        <w:p w:rsidR="0029583A" w:rsidRDefault="0029583A" w:rsidP="0029583A">
          <w:pPr>
            <w:pStyle w:val="A3F2A7DD2F9541A5A1F7C34A31011550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118F6125FCD7457B8F22E1BF744610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34EE92-A76A-4A6D-88A7-A6C3DBC2899F}"/>
      </w:docPartPr>
      <w:docPartBody>
        <w:p w:rsidR="0029583A" w:rsidRDefault="0029583A" w:rsidP="0029583A">
          <w:pPr>
            <w:pStyle w:val="118F6125FCD7457B8F22E1BF7446100C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2BE031EA9DB4D09A64C375C2EB7EB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11A3B-1661-4C71-B1BC-09C9D948C7FF}"/>
      </w:docPartPr>
      <w:docPartBody>
        <w:p w:rsidR="0029583A" w:rsidRDefault="0029583A" w:rsidP="0029583A">
          <w:pPr>
            <w:pStyle w:val="92BE031EA9DB4D09A64C375C2EB7EB3A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A640431FDB54DFF9533F2D4BA0D0B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F5E499-87F9-42B8-9929-61F4C6D73588}"/>
      </w:docPartPr>
      <w:docPartBody>
        <w:p w:rsidR="0029583A" w:rsidRDefault="0029583A" w:rsidP="0029583A">
          <w:pPr>
            <w:pStyle w:val="2A640431FDB54DFF9533F2D4BA0D0B3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9FBC47D5A5E483198F5D7B740EF78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FDFA9E-7C6A-4C43-82C7-6512D2408CAB}"/>
      </w:docPartPr>
      <w:docPartBody>
        <w:p w:rsidR="0029583A" w:rsidRDefault="0029583A" w:rsidP="0029583A">
          <w:pPr>
            <w:pStyle w:val="29FBC47D5A5E483198F5D7B740EF78A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090EF07A83242D5A2845DA2A1DB7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249794-5C8F-4384-A40B-8DBCAE7D5712}"/>
      </w:docPartPr>
      <w:docPartBody>
        <w:p w:rsidR="0029583A" w:rsidRDefault="0029583A" w:rsidP="0029583A">
          <w:pPr>
            <w:pStyle w:val="7090EF07A83242D5A2845DA2A1DB719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4579D0C7D9E4C99B0088CD6597CFA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5ECBE4-3900-4F2E-A80C-444B3D9B5C42}"/>
      </w:docPartPr>
      <w:docPartBody>
        <w:p w:rsidR="0029583A" w:rsidRDefault="0029583A" w:rsidP="0029583A">
          <w:pPr>
            <w:pStyle w:val="74579D0C7D9E4C99B0088CD6597CFA2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43576B289E34530868BEDB3C0290C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70E661-94C9-4CBC-AED5-7754F5F3AFD3}"/>
      </w:docPartPr>
      <w:docPartBody>
        <w:p w:rsidR="0029583A" w:rsidRDefault="0029583A" w:rsidP="0029583A">
          <w:pPr>
            <w:pStyle w:val="343576B289E34530868BEDB3C0290C6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19F17DAB74449A08753EC097F1642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8F6865-D765-4A1A-8C02-436A43225561}"/>
      </w:docPartPr>
      <w:docPartBody>
        <w:p w:rsidR="0029583A" w:rsidRDefault="0029583A" w:rsidP="0029583A">
          <w:pPr>
            <w:pStyle w:val="C19F17DAB74449A08753EC097F16423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CC41A39F0614998B495D0A423F160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00A127-4D12-4557-A7D7-A9C6F512BA49}"/>
      </w:docPartPr>
      <w:docPartBody>
        <w:p w:rsidR="0029583A" w:rsidRDefault="0029583A" w:rsidP="0029583A">
          <w:pPr>
            <w:pStyle w:val="ACC41A39F0614998B495D0A423F1601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72382642D0242489FEBCCB95B7E4D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21B695-8707-46EF-BE05-A4E50071D2F8}"/>
      </w:docPartPr>
      <w:docPartBody>
        <w:p w:rsidR="0029583A" w:rsidRDefault="0029583A" w:rsidP="0029583A">
          <w:pPr>
            <w:pStyle w:val="572382642D0242489FEBCCB95B7E4D0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266BCD2AB584BFD83DA27B146DC83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B85897-83B0-41B7-8865-CE1EAA5B651F}"/>
      </w:docPartPr>
      <w:docPartBody>
        <w:p w:rsidR="0029583A" w:rsidRDefault="0029583A" w:rsidP="0029583A">
          <w:pPr>
            <w:pStyle w:val="0266BCD2AB584BFD83DA27B146DC83B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2122889439246EBBA01A26C59EC0F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789C2C-D49E-47F6-9253-656A401E69FC}"/>
      </w:docPartPr>
      <w:docPartBody>
        <w:p w:rsidR="0029583A" w:rsidRDefault="0029583A" w:rsidP="0029583A">
          <w:pPr>
            <w:pStyle w:val="52122889439246EBBA01A26C59EC0F2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2D9F34A85824DD18C7AB0F8DDC35D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B45FA2-A211-49D1-9892-7BC9C78C60B1}"/>
      </w:docPartPr>
      <w:docPartBody>
        <w:p w:rsidR="0029583A" w:rsidRDefault="0029583A" w:rsidP="0029583A">
          <w:pPr>
            <w:pStyle w:val="72D9F34A85824DD18C7AB0F8DDC35D4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B69C5E056BB4A609980CFB934351F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4FBCC8-62A0-4BC6-BCDA-58DA5B87B12D}"/>
      </w:docPartPr>
      <w:docPartBody>
        <w:p w:rsidR="0029583A" w:rsidRDefault="0029583A" w:rsidP="0029583A">
          <w:pPr>
            <w:pStyle w:val="DB69C5E056BB4A609980CFB934351F5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A25A03A518F4FEBBE20DDCDD29F7F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CFFC65-E131-446B-B4F1-91DD6FD4845D}"/>
      </w:docPartPr>
      <w:docPartBody>
        <w:p w:rsidR="0029583A" w:rsidRDefault="0029583A" w:rsidP="0029583A">
          <w:pPr>
            <w:pStyle w:val="5A25A03A518F4FEBBE20DDCDD29F7FD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6802AFBB467463CA07C8DEE8D5B19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226A42-8367-4AC2-A735-382FAE07F8B2}"/>
      </w:docPartPr>
      <w:docPartBody>
        <w:p w:rsidR="0029583A" w:rsidRDefault="0029583A" w:rsidP="0029583A">
          <w:pPr>
            <w:pStyle w:val="E6802AFBB467463CA07C8DEE8D5B194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1717CAB2E3045BFB307F73D4163D8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A2E129-F01F-4093-BE93-8BBFE0D4AAC4}"/>
      </w:docPartPr>
      <w:docPartBody>
        <w:p w:rsidR="0029583A" w:rsidRDefault="0029583A" w:rsidP="0029583A">
          <w:pPr>
            <w:pStyle w:val="C1717CAB2E3045BFB307F73D4163D8F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93AA43555E34087A3BECE7126CAF6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46BA90-DCD7-4A7C-BD2A-7C0669DE42A0}"/>
      </w:docPartPr>
      <w:docPartBody>
        <w:p w:rsidR="0029583A" w:rsidRDefault="0029583A" w:rsidP="0029583A">
          <w:pPr>
            <w:pStyle w:val="493AA43555E34087A3BECE7126CAF6D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5CB1EF357A4D30A9D4A9FD496683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97375B-830C-4564-AB54-A1EC3A87DC9F}"/>
      </w:docPartPr>
      <w:docPartBody>
        <w:p w:rsidR="0029583A" w:rsidRDefault="0029583A" w:rsidP="0029583A">
          <w:pPr>
            <w:pStyle w:val="045CB1EF357A4D30A9D4A9FD4966832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85331A4D3564D93BCC721C0533E0B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26AA8F-B8C9-4B89-8905-708C825568AA}"/>
      </w:docPartPr>
      <w:docPartBody>
        <w:p w:rsidR="0029583A" w:rsidRDefault="0029583A" w:rsidP="0029583A">
          <w:pPr>
            <w:pStyle w:val="A85331A4D3564D93BCC721C0533E0B1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AB06EF5C06E412886160986F35BDB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9B67CD-1193-46EA-820A-56DD977AEF73}"/>
      </w:docPartPr>
      <w:docPartBody>
        <w:p w:rsidR="0029583A" w:rsidRDefault="0029583A" w:rsidP="0029583A">
          <w:pPr>
            <w:pStyle w:val="6AB06EF5C06E412886160986F35BDB3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1FABDD3249641DC8F1F031520BB3E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E3813-79B3-4CE1-B884-DAE795D1562F}"/>
      </w:docPartPr>
      <w:docPartBody>
        <w:p w:rsidR="0029583A" w:rsidRDefault="0029583A" w:rsidP="0029583A">
          <w:pPr>
            <w:pStyle w:val="B1FABDD3249641DC8F1F031520BB3E7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982AD13B6F24F0AAE72397DCB486C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D5EAEA-0D59-42E8-BB15-AEC699C82DFF}"/>
      </w:docPartPr>
      <w:docPartBody>
        <w:p w:rsidR="0029583A" w:rsidRDefault="0029583A" w:rsidP="0029583A">
          <w:pPr>
            <w:pStyle w:val="2982AD13B6F24F0AAE72397DCB486C9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15F9DDC83244B77B45666CF660BC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B5419E-82C6-473E-B7B1-D750FB015567}"/>
      </w:docPartPr>
      <w:docPartBody>
        <w:p w:rsidR="0029583A" w:rsidRDefault="0029583A" w:rsidP="0029583A">
          <w:pPr>
            <w:pStyle w:val="515F9DDC83244B77B45666CF660BC94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E862B9330074A159DA3E697E5AEEC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6F2FDF-315B-4237-A4A6-D347281660FF}"/>
      </w:docPartPr>
      <w:docPartBody>
        <w:p w:rsidR="0029583A" w:rsidRDefault="0029583A" w:rsidP="0029583A">
          <w:pPr>
            <w:pStyle w:val="9E862B9330074A159DA3E697E5AEECD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D4B628C27904A4BB718BFBB00DE9C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B7FCC3-ADA7-4B50-BFA2-F4551A7FA22F}"/>
      </w:docPartPr>
      <w:docPartBody>
        <w:p w:rsidR="0029583A" w:rsidRDefault="0029583A" w:rsidP="0029583A">
          <w:pPr>
            <w:pStyle w:val="7D4B628C27904A4BB718BFBB00DE9C6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C7E4235F660465AA867784F0B373B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1A8887-70B1-4CA7-BD9C-5FEC6B7BDE90}"/>
      </w:docPartPr>
      <w:docPartBody>
        <w:p w:rsidR="0029583A" w:rsidRDefault="0029583A" w:rsidP="0029583A">
          <w:pPr>
            <w:pStyle w:val="1C7E4235F660465AA867784F0B373B8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42D26AEA185439990491E34568FC6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1A53F9-7B6E-47B2-9CF4-94BA2E5535D9}"/>
      </w:docPartPr>
      <w:docPartBody>
        <w:p w:rsidR="0029583A" w:rsidRDefault="0029583A" w:rsidP="0029583A">
          <w:pPr>
            <w:pStyle w:val="242D26AEA185439990491E34568FC6E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D83CF564AAC4BA883619198C81CD6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4B4AEA-4F92-4F69-9BC9-1038C8463F59}"/>
      </w:docPartPr>
      <w:docPartBody>
        <w:p w:rsidR="0029583A" w:rsidRDefault="0029583A" w:rsidP="0029583A">
          <w:pPr>
            <w:pStyle w:val="0D83CF564AAC4BA883619198C81CD61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F37ACE898624F26B7335F19056D63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FB345-ADEF-4AFD-B4BB-0573F34C48B3}"/>
      </w:docPartPr>
      <w:docPartBody>
        <w:p w:rsidR="0029583A" w:rsidRDefault="0029583A" w:rsidP="0029583A">
          <w:pPr>
            <w:pStyle w:val="5F37ACE898624F26B7335F19056D632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A2A12CFBEDF4D619F9C0F1B2E1E36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D7AA93-07B9-49ED-AA08-0928B61CB0F8}"/>
      </w:docPartPr>
      <w:docPartBody>
        <w:p w:rsidR="0029583A" w:rsidRDefault="0029583A" w:rsidP="0029583A">
          <w:pPr>
            <w:pStyle w:val="FA2A12CFBEDF4D619F9C0F1B2E1E36D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D8556A513F44A15A189F00431DDA2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505284-4BEC-4ED8-9FC0-996E1EE7113D}"/>
      </w:docPartPr>
      <w:docPartBody>
        <w:p w:rsidR="0029583A" w:rsidRDefault="0029583A" w:rsidP="0029583A">
          <w:pPr>
            <w:pStyle w:val="8D8556A513F44A15A189F00431DDA25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4D284BE0D85467FA4EA3D9A394E19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AEE6A0-CB70-4D9D-83B7-5821D5209A60}"/>
      </w:docPartPr>
      <w:docPartBody>
        <w:p w:rsidR="0029583A" w:rsidRDefault="0029583A" w:rsidP="0029583A">
          <w:pPr>
            <w:pStyle w:val="54D284BE0D85467FA4EA3D9A394E19D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125A778914A4CB5B9D668F40550F8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D3E94D-9CD3-49F4-B349-550A288033D3}"/>
      </w:docPartPr>
      <w:docPartBody>
        <w:p w:rsidR="0029583A" w:rsidRDefault="0029583A" w:rsidP="0029583A">
          <w:pPr>
            <w:pStyle w:val="E125A778914A4CB5B9D668F40550F8A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11E5C4A868C4C33B5653CD7847DAC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C9BCE0-D4CD-4D92-A34C-F334BFA28B50}"/>
      </w:docPartPr>
      <w:docPartBody>
        <w:p w:rsidR="0029583A" w:rsidRDefault="0029583A" w:rsidP="0029583A">
          <w:pPr>
            <w:pStyle w:val="211E5C4A868C4C33B5653CD7847DAC0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32CCA6AEC4544AD8C78E1DED93C3A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5C0DB1-91BA-4D1F-BC3A-379FC5619A42}"/>
      </w:docPartPr>
      <w:docPartBody>
        <w:p w:rsidR="0029583A" w:rsidRDefault="0029583A" w:rsidP="0029583A">
          <w:pPr>
            <w:pStyle w:val="C32CCA6AEC4544AD8C78E1DED93C3A7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714E0C6435147969EF24E15C2735E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0F6471-09F7-4DC9-A73B-ACD8BE23F327}"/>
      </w:docPartPr>
      <w:docPartBody>
        <w:p w:rsidR="0029583A" w:rsidRDefault="0029583A" w:rsidP="0029583A">
          <w:pPr>
            <w:pStyle w:val="9714E0C6435147969EF24E15C2735E7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3B632B5575B4A16B7B3D7946A2D57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0E4F84-A266-423E-9E0C-59C3D4712FB3}"/>
      </w:docPartPr>
      <w:docPartBody>
        <w:p w:rsidR="0029583A" w:rsidRDefault="0029583A" w:rsidP="0029583A">
          <w:pPr>
            <w:pStyle w:val="63B632B5575B4A16B7B3D7946A2D57C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BDED7DF00714844B889C656206C3C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F0B92-F965-45F9-AB6D-E5479058E5C6}"/>
      </w:docPartPr>
      <w:docPartBody>
        <w:p w:rsidR="0029583A" w:rsidRDefault="0029583A" w:rsidP="0029583A">
          <w:pPr>
            <w:pStyle w:val="6BDED7DF00714844B889C656206C3CF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983A06FD06E49E6B72B07388D0D45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302553-30FD-49B2-8597-919B3D6EBD90}"/>
      </w:docPartPr>
      <w:docPartBody>
        <w:p w:rsidR="0029583A" w:rsidRDefault="0029583A" w:rsidP="0029583A">
          <w:pPr>
            <w:pStyle w:val="B983A06FD06E49E6B72B07388D0D45C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4B8E4D7981B45D39E5EC94ED73C5B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780C25-3891-4D51-ABCC-0115247E1167}"/>
      </w:docPartPr>
      <w:docPartBody>
        <w:p w:rsidR="0029583A" w:rsidRDefault="0029583A" w:rsidP="0029583A">
          <w:pPr>
            <w:pStyle w:val="84B8E4D7981B45D39E5EC94ED73C5B5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FA88A3A6F7F4E7FB851431BC823CA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7A0759-FDC5-4869-BE6E-2A379D8EFC52}"/>
      </w:docPartPr>
      <w:docPartBody>
        <w:p w:rsidR="0029583A" w:rsidRDefault="0029583A" w:rsidP="0029583A">
          <w:pPr>
            <w:pStyle w:val="FFA88A3A6F7F4E7FB851431BC823CA2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36FE7BE948340EEA755B5F598C551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32684B-20C6-46D4-A321-EE2867C75167}"/>
      </w:docPartPr>
      <w:docPartBody>
        <w:p w:rsidR="0029583A" w:rsidRDefault="0029583A" w:rsidP="0029583A">
          <w:pPr>
            <w:pStyle w:val="536FE7BE948340EEA755B5F598C551C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C0618CF44B3480E939D70A336EA5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ECD76A-ACF9-420A-9753-CB52DF3BDD4B}"/>
      </w:docPartPr>
      <w:docPartBody>
        <w:p w:rsidR="0029583A" w:rsidRDefault="0029583A" w:rsidP="0029583A">
          <w:pPr>
            <w:pStyle w:val="FC0618CF44B3480E939D70A336EA557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7C8715D83BA4678942D7AF5D08EA7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D69A7A-CB29-46C9-BC84-D25DB7163867}"/>
      </w:docPartPr>
      <w:docPartBody>
        <w:p w:rsidR="0029583A" w:rsidRDefault="0029583A" w:rsidP="0029583A">
          <w:pPr>
            <w:pStyle w:val="07C8715D83BA4678942D7AF5D08EA7DA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AED673397DC41ABAA2127AEEB3275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10B10D-52B2-4F3C-B3E5-C512725A2A07}"/>
      </w:docPartPr>
      <w:docPartBody>
        <w:p w:rsidR="0029583A" w:rsidRDefault="0029583A" w:rsidP="0029583A">
          <w:pPr>
            <w:pStyle w:val="3AED673397DC41ABAA2127AEEB32754D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156AAD2D57C64ACF82092DF3897C96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060EA5-A4DE-43AE-91D2-51EFB829DA41}"/>
      </w:docPartPr>
      <w:docPartBody>
        <w:p w:rsidR="0029583A" w:rsidRDefault="0029583A" w:rsidP="0029583A">
          <w:pPr>
            <w:pStyle w:val="156AAD2D57C64ACF82092DF3897C969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A7721981B164E6CB929D725C38544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0C8F10-A464-4A6E-A380-05EB718576BB}"/>
      </w:docPartPr>
      <w:docPartBody>
        <w:p w:rsidR="0029583A" w:rsidRDefault="0029583A" w:rsidP="0029583A">
          <w:pPr>
            <w:pStyle w:val="7A7721981B164E6CB929D725C3854459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B7DA58E7C0344A4387937B0939722E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B7B75A-AEC3-4B6A-AD5C-C087B578AFBD}"/>
      </w:docPartPr>
      <w:docPartBody>
        <w:p w:rsidR="0029583A" w:rsidRDefault="0029583A" w:rsidP="0029583A">
          <w:pPr>
            <w:pStyle w:val="B7DA58E7C0344A4387937B0939722E9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BB8E6C4D6624F4FA2FB7EC1B45EE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FDCE01-C19D-405E-B8A3-51652044514D}"/>
      </w:docPartPr>
      <w:docPartBody>
        <w:p w:rsidR="0029583A" w:rsidRDefault="0029583A" w:rsidP="0029583A">
          <w:pPr>
            <w:pStyle w:val="2BB8E6C4D6624F4FA2FB7EC1B45EE19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2238B97508C418EB71E20B4C4408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013E12-5D02-41A8-91B4-43DFC649B66A}"/>
      </w:docPartPr>
      <w:docPartBody>
        <w:p w:rsidR="0029583A" w:rsidRDefault="0029583A" w:rsidP="0029583A">
          <w:pPr>
            <w:pStyle w:val="82238B97508C418EB71E20B4C440845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29E44577CBB4E33B1E597B5C368D3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E3EC6C-7F55-41CA-837B-16B1FF355CA7}"/>
      </w:docPartPr>
      <w:docPartBody>
        <w:p w:rsidR="0029583A" w:rsidRDefault="0029583A" w:rsidP="0029583A">
          <w:pPr>
            <w:pStyle w:val="B29E44577CBB4E33B1E597B5C368D34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11A0780340B41B9A022804368228F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58D0CA-2B27-4A78-A10C-4735893D023F}"/>
      </w:docPartPr>
      <w:docPartBody>
        <w:p w:rsidR="0029583A" w:rsidRDefault="0029583A" w:rsidP="0029583A">
          <w:pPr>
            <w:pStyle w:val="C11A0780340B41B9A022804368228FB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E8610D7925542E9965A9C516EC88E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F8621D-3966-466A-96AA-4A463C6ECF2C}"/>
      </w:docPartPr>
      <w:docPartBody>
        <w:p w:rsidR="0029583A" w:rsidRDefault="0029583A" w:rsidP="0029583A">
          <w:pPr>
            <w:pStyle w:val="2E8610D7925542E9965A9C516EC88E5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1634BB64D7F4807BCE9192C572EE1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CBA110-3509-4EBC-AE32-6EEC0732580C}"/>
      </w:docPartPr>
      <w:docPartBody>
        <w:p w:rsidR="0029583A" w:rsidRDefault="0029583A" w:rsidP="0029583A">
          <w:pPr>
            <w:pStyle w:val="B1634BB64D7F4807BCE9192C572EE12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86698F813AC4AB09BD51F470736CF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4C8A8A-366A-471F-9330-82FBAC346C4A}"/>
      </w:docPartPr>
      <w:docPartBody>
        <w:p w:rsidR="0029583A" w:rsidRDefault="0029583A" w:rsidP="0029583A">
          <w:pPr>
            <w:pStyle w:val="586698F813AC4AB09BD51F470736CFA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A310599FF614E2DBFF59FF9842A2D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FD15E6-33D5-4B73-9A88-B4488F63776D}"/>
      </w:docPartPr>
      <w:docPartBody>
        <w:p w:rsidR="0029583A" w:rsidRDefault="0029583A" w:rsidP="0029583A">
          <w:pPr>
            <w:pStyle w:val="8A310599FF614E2DBFF59FF9842A2D0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3E43F95FFCE44BAA671E73BE26A2F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FE9656-B201-41B3-AC7C-27192DD64932}"/>
      </w:docPartPr>
      <w:docPartBody>
        <w:p w:rsidR="0029583A" w:rsidRDefault="0029583A" w:rsidP="0029583A">
          <w:pPr>
            <w:pStyle w:val="43E43F95FFCE44BAA671E73BE26A2F3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4519FFCDB65468A850E2BBB58FBA2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12263B-0109-496D-87B9-D9433045E7B3}"/>
      </w:docPartPr>
      <w:docPartBody>
        <w:p w:rsidR="0029583A" w:rsidRDefault="0029583A" w:rsidP="0029583A">
          <w:pPr>
            <w:pStyle w:val="84519FFCDB65468A850E2BBB58FBA27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BA244B614FF4226B5A916AA60B093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1EA00F-890C-47C8-8368-C51C26EE40BF}"/>
      </w:docPartPr>
      <w:docPartBody>
        <w:p w:rsidR="0029583A" w:rsidRDefault="0029583A" w:rsidP="0029583A">
          <w:pPr>
            <w:pStyle w:val="5BA244B614FF4226B5A916AA60B093E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D15653280EF41658CEF7BED95F40A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EB34EE-2383-44C2-AC1F-2276F059FC7A}"/>
      </w:docPartPr>
      <w:docPartBody>
        <w:p w:rsidR="0029583A" w:rsidRDefault="0029583A" w:rsidP="0029583A">
          <w:pPr>
            <w:pStyle w:val="2D15653280EF41658CEF7BED95F40A0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4A9ABB6291D48A2BFB8F6767ABB5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A76CD8-48C5-4090-AF85-3BD93A8877FE}"/>
      </w:docPartPr>
      <w:docPartBody>
        <w:p w:rsidR="0029583A" w:rsidRDefault="0029583A" w:rsidP="0029583A">
          <w:pPr>
            <w:pStyle w:val="84A9ABB6291D48A2BFB8F6767ABB5AE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F02B1F1A86945718434F3AA746F22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34B0FC-8B46-4454-822A-B3D88837E1FC}"/>
      </w:docPartPr>
      <w:docPartBody>
        <w:p w:rsidR="0029583A" w:rsidRDefault="0029583A" w:rsidP="0029583A">
          <w:pPr>
            <w:pStyle w:val="EF02B1F1A86945718434F3AA746F22A6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7D4D728E8526400FBA13B357A77DBC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55A057-FDEE-4770-976D-4E72C797EE75}"/>
      </w:docPartPr>
      <w:docPartBody>
        <w:p w:rsidR="00A86C63" w:rsidRDefault="0029583A" w:rsidP="0029583A">
          <w:pPr>
            <w:pStyle w:val="7D4D728E8526400FBA13B357A77DBCA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FC62D74DB2448369AA7705EF90D79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9E4A99-3788-4DE9-8E3F-A35F7D4289AB}"/>
      </w:docPartPr>
      <w:docPartBody>
        <w:p w:rsidR="00A86C63" w:rsidRDefault="0029583A" w:rsidP="0029583A">
          <w:pPr>
            <w:pStyle w:val="9FC62D74DB2448369AA7705EF90D791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DB5EB37C13C458EBBC4A5E163609A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3F868F-2EC6-41DA-9099-7017635B35CA}"/>
      </w:docPartPr>
      <w:docPartBody>
        <w:p w:rsidR="00A86C63" w:rsidRDefault="0029583A" w:rsidP="0029583A">
          <w:pPr>
            <w:pStyle w:val="BDB5EB37C13C458EBBC4A5E163609AC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2868B754F7E481BBB68491481E7B7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F89DAA-75D9-4976-B00C-410762DDB8D8}"/>
      </w:docPartPr>
      <w:docPartBody>
        <w:p w:rsidR="00A86C63" w:rsidRDefault="0029583A" w:rsidP="0029583A">
          <w:pPr>
            <w:pStyle w:val="C2868B754F7E481BBB68491481E7B7D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C7582F5D76244E49E8093DF2E917B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517E35-3AD4-4622-848A-A3D1EB871115}"/>
      </w:docPartPr>
      <w:docPartBody>
        <w:p w:rsidR="00A86C63" w:rsidRDefault="0029583A" w:rsidP="0029583A">
          <w:pPr>
            <w:pStyle w:val="8C7582F5D76244E49E8093DF2E917BE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C4C7767A6EB42F48BD4E50B1E9AB2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2557C3-C527-4C44-AC2E-50FA4F54BF72}"/>
      </w:docPartPr>
      <w:docPartBody>
        <w:p w:rsidR="00A86C63" w:rsidRDefault="0029583A" w:rsidP="0029583A">
          <w:pPr>
            <w:pStyle w:val="9C4C7767A6EB42F48BD4E50B1E9AB2F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582E1B5AE37477DABF1289F69ED83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2FD6B-D41E-416F-B1CB-61AC83B43211}"/>
      </w:docPartPr>
      <w:docPartBody>
        <w:p w:rsidR="00A86C63" w:rsidRDefault="0029583A" w:rsidP="0029583A">
          <w:pPr>
            <w:pStyle w:val="D582E1B5AE37477DABF1289F69ED839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8F42F95BBCA4EAFBA2D6F77B70023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3E776D-4464-4A0B-8BC3-0EBD75E781BA}"/>
      </w:docPartPr>
      <w:docPartBody>
        <w:p w:rsidR="00A86C63" w:rsidRDefault="0029583A" w:rsidP="0029583A">
          <w:pPr>
            <w:pStyle w:val="B8F42F95BBCA4EAFBA2D6F77B700236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BBF52C28AD747E39B73AF48FB8968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0946E2-2FD4-4421-BA30-DA27AA6CFFEA}"/>
      </w:docPartPr>
      <w:docPartBody>
        <w:p w:rsidR="00A86C63" w:rsidRDefault="0029583A" w:rsidP="0029583A">
          <w:pPr>
            <w:pStyle w:val="9BBF52C28AD747E39B73AF48FB89682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F32FF2B1AF14CCB93F6F5553CD8B2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3ECEE3-9242-4A92-AB44-98384CE66324}"/>
      </w:docPartPr>
      <w:docPartBody>
        <w:p w:rsidR="00A86C63" w:rsidRDefault="0029583A" w:rsidP="0029583A">
          <w:pPr>
            <w:pStyle w:val="1F32FF2B1AF14CCB93F6F5553CD8B2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90734A328F34995A7AFED4FF4FE9E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007563-85F0-4B65-893A-1A13F93FBCA3}"/>
      </w:docPartPr>
      <w:docPartBody>
        <w:p w:rsidR="00A86C63" w:rsidRDefault="0029583A" w:rsidP="0029583A">
          <w:pPr>
            <w:pStyle w:val="E90734A328F34995A7AFED4FF4FE9E0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ADB647EB9E3447ABD096ED5FD5C86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BA0A0D-3881-4791-A394-76506B15C435}"/>
      </w:docPartPr>
      <w:docPartBody>
        <w:p w:rsidR="00A86C63" w:rsidRDefault="0029583A" w:rsidP="0029583A">
          <w:pPr>
            <w:pStyle w:val="0ADB647EB9E3447ABD096ED5FD5C867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C102115FE284E15AA96BBF003E938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E499A-2EDE-464C-987E-4BB3FF36518B}"/>
      </w:docPartPr>
      <w:docPartBody>
        <w:p w:rsidR="00A86C63" w:rsidRDefault="0029583A" w:rsidP="0029583A">
          <w:pPr>
            <w:pStyle w:val="8C102115FE284E15AA96BBF003E9382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7C79714996A4B19A5BEE7D2E19EE1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ECE951-B4B3-4F08-BA93-A8EC78AF8A38}"/>
      </w:docPartPr>
      <w:docPartBody>
        <w:p w:rsidR="00A86C63" w:rsidRDefault="0029583A" w:rsidP="0029583A">
          <w:pPr>
            <w:pStyle w:val="F7C79714996A4B19A5BEE7D2E19EE18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1AB5CA92E22442086014513F18FE0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B5BD24-076C-4F5B-96D3-4A5A1764D849}"/>
      </w:docPartPr>
      <w:docPartBody>
        <w:p w:rsidR="00A86C63" w:rsidRDefault="0029583A" w:rsidP="0029583A">
          <w:pPr>
            <w:pStyle w:val="31AB5CA92E22442086014513F18FE07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0430B2B05FD45489082A28D36AE03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275A88-7BF1-4D9D-A879-F48D5DAE299F}"/>
      </w:docPartPr>
      <w:docPartBody>
        <w:p w:rsidR="00A86C63" w:rsidRDefault="0029583A" w:rsidP="0029583A">
          <w:pPr>
            <w:pStyle w:val="90430B2B05FD45489082A28D36AE03B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71FFCDC08B64D849E69265F7A0B77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DD727E-6623-43B6-BC13-6224568DE08F}"/>
      </w:docPartPr>
      <w:docPartBody>
        <w:p w:rsidR="00A86C63" w:rsidRDefault="0029583A" w:rsidP="0029583A">
          <w:pPr>
            <w:pStyle w:val="271FFCDC08B64D849E69265F7A0B770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FE22B76791F472B93E43A60B719B7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A6ACF0-D2EC-459A-A371-23B78B486F8F}"/>
      </w:docPartPr>
      <w:docPartBody>
        <w:p w:rsidR="00A86C63" w:rsidRDefault="0029583A" w:rsidP="0029583A">
          <w:pPr>
            <w:pStyle w:val="6FE22B76791F472B93E43A60B719B7D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22CA8C226724031BA8C67313CF905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D12E3-0231-4AE2-9D6C-9BFDA0C21DBB}"/>
      </w:docPartPr>
      <w:docPartBody>
        <w:p w:rsidR="00A86C63" w:rsidRDefault="0029583A" w:rsidP="0029583A">
          <w:pPr>
            <w:pStyle w:val="022CA8C226724031BA8C67313CF9055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98E0F4EE86646F899415BA1EB2BC5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9C6139-593A-4656-B0FF-7973B1A4339C}"/>
      </w:docPartPr>
      <w:docPartBody>
        <w:p w:rsidR="00A86C63" w:rsidRDefault="0029583A" w:rsidP="0029583A">
          <w:pPr>
            <w:pStyle w:val="098E0F4EE86646F899415BA1EB2BC55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37661B79C604A3493C9C5F6C85A12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685340-2EEE-45D3-8C0F-1EF5A5238C47}"/>
      </w:docPartPr>
      <w:docPartBody>
        <w:p w:rsidR="00A86C63" w:rsidRDefault="0029583A" w:rsidP="0029583A">
          <w:pPr>
            <w:pStyle w:val="D37661B79C604A3493C9C5F6C85A124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88674B844D14946A2868485D660E4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633DAA-DE62-4EF7-AFC6-353D1777D4A7}"/>
      </w:docPartPr>
      <w:docPartBody>
        <w:p w:rsidR="00A86C63" w:rsidRDefault="0029583A" w:rsidP="0029583A">
          <w:pPr>
            <w:pStyle w:val="B88674B844D14946A2868485D660E4F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C90096962D2410DA40F5437A22F2F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FE2281-4DF3-432D-9A07-23DC2F899B96}"/>
      </w:docPartPr>
      <w:docPartBody>
        <w:p w:rsidR="00A86C63" w:rsidRDefault="0029583A" w:rsidP="0029583A">
          <w:pPr>
            <w:pStyle w:val="2C90096962D2410DA40F5437A22F2F6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6E34256E4B74019957ECF3BEAC22B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836FD9-4B35-4447-90D8-098DBF4BF65F}"/>
      </w:docPartPr>
      <w:docPartBody>
        <w:p w:rsidR="00A86C63" w:rsidRDefault="0029583A" w:rsidP="0029583A">
          <w:pPr>
            <w:pStyle w:val="D6E34256E4B74019957ECF3BEAC22BE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28637E36F21413EAA5B97A293EBC9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53E402-1359-48B4-92E3-ECE48B7DC03F}"/>
      </w:docPartPr>
      <w:docPartBody>
        <w:p w:rsidR="00A86C63" w:rsidRDefault="0029583A" w:rsidP="0029583A">
          <w:pPr>
            <w:pStyle w:val="328637E36F21413EAA5B97A293EBC9E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61331FE3CFE419EB7714FBE7A3047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1A95C0-0858-4D8B-958B-64B19762677C}"/>
      </w:docPartPr>
      <w:docPartBody>
        <w:p w:rsidR="00A86C63" w:rsidRDefault="0029583A" w:rsidP="0029583A">
          <w:pPr>
            <w:pStyle w:val="461331FE3CFE419EB7714FBE7A30473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2930146AD6543C2B62422BB003E5A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128F25-F373-4CDF-A4B3-157B7E0D1B1E}"/>
      </w:docPartPr>
      <w:docPartBody>
        <w:p w:rsidR="00A86C63" w:rsidRDefault="0029583A" w:rsidP="0029583A">
          <w:pPr>
            <w:pStyle w:val="22930146AD6543C2B62422BB003E5A6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B7FC721E7AB41DBA081F7F317268B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8A880C-DAB2-4244-BD8B-ADFFC40A0B07}"/>
      </w:docPartPr>
      <w:docPartBody>
        <w:p w:rsidR="00A86C63" w:rsidRDefault="0029583A" w:rsidP="0029583A">
          <w:pPr>
            <w:pStyle w:val="3B7FC721E7AB41DBA081F7F317268B8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4EEAEBDEF5B42DF845773A98AD4A2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19F4F1-F71E-434F-978B-C9A8D4FB3A9F}"/>
      </w:docPartPr>
      <w:docPartBody>
        <w:p w:rsidR="00A86C63" w:rsidRDefault="0029583A" w:rsidP="0029583A">
          <w:pPr>
            <w:pStyle w:val="44EEAEBDEF5B42DF845773A98AD4A2BB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7A9ADA396364EED94406729202EB5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C4D593-A6AC-46EE-A66B-64AF3493580F}"/>
      </w:docPartPr>
      <w:docPartBody>
        <w:p w:rsidR="00A86C63" w:rsidRDefault="0029583A" w:rsidP="0029583A">
          <w:pPr>
            <w:pStyle w:val="D7A9ADA396364EED94406729202EB516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5757153643844149FE9A3ABAA6373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473878-39A3-4FD4-B01B-F06B66728A93}"/>
      </w:docPartPr>
      <w:docPartBody>
        <w:p w:rsidR="00A86C63" w:rsidRDefault="0029583A" w:rsidP="0029583A">
          <w:pPr>
            <w:pStyle w:val="25757153643844149FE9A3ABAA6373F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A318AD6887514F27BB492B93806CF9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A816FF-47FE-4F8C-8FE0-3784B0F53FC6}"/>
      </w:docPartPr>
      <w:docPartBody>
        <w:p w:rsidR="00A86C63" w:rsidRDefault="0029583A" w:rsidP="0029583A">
          <w:pPr>
            <w:pStyle w:val="A318AD6887514F27BB492B93806CF9B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8183E7B69D6742B6954A00EBBA9F18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DDBA36-BE0C-498D-BB96-BC2EE5F6A3F1}"/>
      </w:docPartPr>
      <w:docPartBody>
        <w:p w:rsidR="00A86C63" w:rsidRDefault="0029583A" w:rsidP="0029583A">
          <w:pPr>
            <w:pStyle w:val="8183E7B69D6742B6954A00EBBA9F187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1D9D4F85C854464A2BD39185E8272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933B95-6359-4E81-8E9E-3A805673F09B}"/>
      </w:docPartPr>
      <w:docPartBody>
        <w:p w:rsidR="00A86C63" w:rsidRDefault="0029583A" w:rsidP="0029583A">
          <w:pPr>
            <w:pStyle w:val="61D9D4F85C854464A2BD39185E82723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EE2D7ABD6C243E78BD7B2B490FDEB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5C7B21-3711-4AFE-BB3F-D660750205EF}"/>
      </w:docPartPr>
      <w:docPartBody>
        <w:p w:rsidR="00A86C63" w:rsidRDefault="0029583A" w:rsidP="0029583A">
          <w:pPr>
            <w:pStyle w:val="DEE2D7ABD6C243E78BD7B2B490FDEB3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EBA4D1A8BE14517A9A3EEC865901E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EB3AE3-DA74-4DEA-B9C4-3B3A6BDB46E6}"/>
      </w:docPartPr>
      <w:docPartBody>
        <w:p w:rsidR="00A86C63" w:rsidRDefault="0029583A" w:rsidP="0029583A">
          <w:pPr>
            <w:pStyle w:val="7EBA4D1A8BE14517A9A3EEC865901EA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769DEC3D14C4D2193C9B8F17C939A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E0922D-E71C-4E07-A248-42D491D87990}"/>
      </w:docPartPr>
      <w:docPartBody>
        <w:p w:rsidR="00A86C63" w:rsidRDefault="0029583A" w:rsidP="0029583A">
          <w:pPr>
            <w:pStyle w:val="2769DEC3D14C4D2193C9B8F17C939A4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4A6D73B5FDF499DACA5F40E6BB8D1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BA8079-9A27-4BA2-BB21-2F60A99EA1BE}"/>
      </w:docPartPr>
      <w:docPartBody>
        <w:p w:rsidR="00A86C63" w:rsidRDefault="0029583A" w:rsidP="0029583A">
          <w:pPr>
            <w:pStyle w:val="C4A6D73B5FDF499DACA5F40E6BB8D17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86EBDF0F77C490F9B362DE79C0860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ABA928-AF6C-4C86-BFF3-64E0CD0A7E80}"/>
      </w:docPartPr>
      <w:docPartBody>
        <w:p w:rsidR="00A86C63" w:rsidRDefault="0029583A" w:rsidP="0029583A">
          <w:pPr>
            <w:pStyle w:val="D86EBDF0F77C490F9B362DE79C08608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3BF60BF390849C1BB337C39C932F3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D16C7-1A0C-4B1F-A1B6-36F02B17E564}"/>
      </w:docPartPr>
      <w:docPartBody>
        <w:p w:rsidR="00A86C63" w:rsidRDefault="0029583A" w:rsidP="0029583A">
          <w:pPr>
            <w:pStyle w:val="03BF60BF390849C1BB337C39C932F33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51555A6F418411086EA66453D24DD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4C9FF9-F455-4556-A527-D1553A6C8FDE}"/>
      </w:docPartPr>
      <w:docPartBody>
        <w:p w:rsidR="00A86C63" w:rsidRDefault="0029583A" w:rsidP="0029583A">
          <w:pPr>
            <w:pStyle w:val="251555A6F418411086EA66453D24DDE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A0CD47B955544698CE7829C0BFA21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8DB7F3-7A70-49F1-A87F-E5ABE0E3F804}"/>
      </w:docPartPr>
      <w:docPartBody>
        <w:p w:rsidR="00A86C63" w:rsidRDefault="0029583A" w:rsidP="0029583A">
          <w:pPr>
            <w:pStyle w:val="8A0CD47B955544698CE7829C0BFA21B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402750395004186B0EA99905033E5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87B8E6-DC46-42F4-A648-19C12C37D7C9}"/>
      </w:docPartPr>
      <w:docPartBody>
        <w:p w:rsidR="00A86C63" w:rsidRDefault="0029583A" w:rsidP="0029583A">
          <w:pPr>
            <w:pStyle w:val="D402750395004186B0EA99905033E54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8DAF3AB0AE94C42BC489E38B44CFE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14F322-05C5-41A7-B3F4-FBB6E168BA4F}"/>
      </w:docPartPr>
      <w:docPartBody>
        <w:p w:rsidR="00A86C63" w:rsidRDefault="0029583A" w:rsidP="0029583A">
          <w:pPr>
            <w:pStyle w:val="48DAF3AB0AE94C42BC489E38B44CFE7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E8C41FA78B84DD3B78B075C9F15A3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021902-9789-48C6-9131-CDD69CCD348D}"/>
      </w:docPartPr>
      <w:docPartBody>
        <w:p w:rsidR="00A86C63" w:rsidRDefault="0029583A" w:rsidP="0029583A">
          <w:pPr>
            <w:pStyle w:val="7E8C41FA78B84DD3B78B075C9F15A32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7F1E1D88B7E448A8ABF5F5DFBFB2C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D1F327-2190-4464-99DE-AEE7A53F542B}"/>
      </w:docPartPr>
      <w:docPartBody>
        <w:p w:rsidR="00A86C63" w:rsidRDefault="0029583A" w:rsidP="0029583A">
          <w:pPr>
            <w:pStyle w:val="57F1E1D88B7E448A8ABF5F5DFBFB2CD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EC7A0F00898465DB278B70450E06D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919A24-97D0-4B4A-A923-5F16099A0E93}"/>
      </w:docPartPr>
      <w:docPartBody>
        <w:p w:rsidR="00A86C63" w:rsidRDefault="0029583A" w:rsidP="0029583A">
          <w:pPr>
            <w:pStyle w:val="CEC7A0F00898465DB278B70450E06DF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5E8B8D3E11F4757B1B6B374DF4197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B3D745-3C29-4EE6-B38B-29417B29D51A}"/>
      </w:docPartPr>
      <w:docPartBody>
        <w:p w:rsidR="00A86C63" w:rsidRDefault="0029583A" w:rsidP="0029583A">
          <w:pPr>
            <w:pStyle w:val="15E8B8D3E11F4757B1B6B374DF4197A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82B3317E2C1466A84E3C80BC1051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D180F2-7AFC-4D38-9DF2-D6C43249ABDA}"/>
      </w:docPartPr>
      <w:docPartBody>
        <w:p w:rsidR="00A86C63" w:rsidRDefault="0029583A" w:rsidP="0029583A">
          <w:pPr>
            <w:pStyle w:val="E82B3317E2C1466A84E3C80BC105122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6A5EB5490634DC482A5C4E62E5481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A649B6-2D30-47E9-AED6-EA9CD2911B84}"/>
      </w:docPartPr>
      <w:docPartBody>
        <w:p w:rsidR="00A86C63" w:rsidRDefault="0029583A" w:rsidP="0029583A">
          <w:pPr>
            <w:pStyle w:val="66A5EB5490634DC482A5C4E62E54810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7D6524D4B1545C3B37DA3C933D42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74A4B0-A1FD-4333-90E3-69F5AC07F136}"/>
      </w:docPartPr>
      <w:docPartBody>
        <w:p w:rsidR="00A86C63" w:rsidRDefault="0029583A" w:rsidP="0029583A">
          <w:pPr>
            <w:pStyle w:val="E7D6524D4B1545C3B37DA3C933D4217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87AC26E6CAC4995B904CB18ED2904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91066C-0D12-4406-B6F8-C19FD9C3B982}"/>
      </w:docPartPr>
      <w:docPartBody>
        <w:p w:rsidR="00A86C63" w:rsidRDefault="0029583A" w:rsidP="0029583A">
          <w:pPr>
            <w:pStyle w:val="587AC26E6CAC4995B904CB18ED29046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26B0633666C4C0288B10493C05252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57B54B-C047-45A3-A566-F8D9A389BAB2}"/>
      </w:docPartPr>
      <w:docPartBody>
        <w:p w:rsidR="00A86C63" w:rsidRDefault="0029583A" w:rsidP="0029583A">
          <w:pPr>
            <w:pStyle w:val="826B0633666C4C0288B10493C052520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A7B133EDC1F4B43BCCA4D7E70CC15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E80AA3-3892-42AF-8371-166405F7ECE5}"/>
      </w:docPartPr>
      <w:docPartBody>
        <w:p w:rsidR="00A86C63" w:rsidRDefault="0029583A" w:rsidP="0029583A">
          <w:pPr>
            <w:pStyle w:val="DA7B133EDC1F4B43BCCA4D7E70CC15F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36FBAD256FA4F4382F22F596FD0AB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69FED6-64DC-4610-9751-4D7C87CBCB81}"/>
      </w:docPartPr>
      <w:docPartBody>
        <w:p w:rsidR="00A86C63" w:rsidRDefault="0029583A" w:rsidP="0029583A">
          <w:pPr>
            <w:pStyle w:val="236FBAD256FA4F4382F22F596FD0AB6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D9CB9F71F424BB28459AA94683DC8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6DCF67-C170-4D41-B9D3-45F79BF381DD}"/>
      </w:docPartPr>
      <w:docPartBody>
        <w:p w:rsidR="00A86C63" w:rsidRDefault="0029583A" w:rsidP="0029583A">
          <w:pPr>
            <w:pStyle w:val="DD9CB9F71F424BB28459AA94683DC86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6C92B3EF2A0471F99556B83B9A8E5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DBAA57-36A1-4BC3-BAE2-37CEA94FF568}"/>
      </w:docPartPr>
      <w:docPartBody>
        <w:p w:rsidR="00A86C63" w:rsidRDefault="0029583A" w:rsidP="0029583A">
          <w:pPr>
            <w:pStyle w:val="D6C92B3EF2A0471F99556B83B9A8E58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C5FB9845D2649CBBD78CDC538D9F2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C99AAA-81D8-4F9E-A5ED-5818953C5E5D}"/>
      </w:docPartPr>
      <w:docPartBody>
        <w:p w:rsidR="00A86C63" w:rsidRDefault="0029583A" w:rsidP="0029583A">
          <w:pPr>
            <w:pStyle w:val="EC5FB9845D2649CBBD78CDC538D9F26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97DF325D7A545D68B249B60536A98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A167C4-DDB7-4B1A-9C24-D6DB09F2C7C4}"/>
      </w:docPartPr>
      <w:docPartBody>
        <w:p w:rsidR="00A86C63" w:rsidRDefault="0029583A" w:rsidP="0029583A">
          <w:pPr>
            <w:pStyle w:val="F97DF325D7A545D68B249B60536A982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681DFB911A346DBA7F2F009AE3B3D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6D0205-D1F2-410E-8135-BD123C56F894}"/>
      </w:docPartPr>
      <w:docPartBody>
        <w:p w:rsidR="00A86C63" w:rsidRDefault="0029583A" w:rsidP="0029583A">
          <w:pPr>
            <w:pStyle w:val="4681DFB911A346DBA7F2F009AE3B3D2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F646E5CD3F94802954F7147A99897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4F4BF3-4CF7-4F69-9BEF-B36FEDD10685}"/>
      </w:docPartPr>
      <w:docPartBody>
        <w:p w:rsidR="00A86C63" w:rsidRDefault="0029583A" w:rsidP="0029583A">
          <w:pPr>
            <w:pStyle w:val="8F646E5CD3F94802954F7147A998977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7FE4DDA4975447288BA3AA00BF269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8FB9B5-3BE0-416B-8BBD-FE10D6298DDD}"/>
      </w:docPartPr>
      <w:docPartBody>
        <w:p w:rsidR="00A86C63" w:rsidRDefault="0029583A" w:rsidP="0029583A">
          <w:pPr>
            <w:pStyle w:val="C7FE4DDA4975447288BA3AA00BF269B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FB956F3FD2C497CA89DB2E5353233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5675D0-4CD2-4B6B-ADB1-73CC8F2BA76A}"/>
      </w:docPartPr>
      <w:docPartBody>
        <w:p w:rsidR="00A86C63" w:rsidRDefault="0029583A" w:rsidP="0029583A">
          <w:pPr>
            <w:pStyle w:val="AFB956F3FD2C497CA89DB2E5353233A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4AC545C7B1A493BB2B81E59AC5607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C35DC-F921-418C-B8A6-224949F634D2}"/>
      </w:docPartPr>
      <w:docPartBody>
        <w:p w:rsidR="00A86C63" w:rsidRDefault="0029583A" w:rsidP="0029583A">
          <w:pPr>
            <w:pStyle w:val="44AC545C7B1A493BB2B81E59AC56072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CAB59B1CDC5469A8E67F91C860441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67EEA7-CF3D-45E7-A226-01698EBD587E}"/>
      </w:docPartPr>
      <w:docPartBody>
        <w:p w:rsidR="00A86C63" w:rsidRDefault="0029583A" w:rsidP="0029583A">
          <w:pPr>
            <w:pStyle w:val="BCAB59B1CDC5469A8E67F91C8604410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857A4D5DBFE40A1A90142FAC2EAC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89E8A8-AF87-4F5C-87AC-428EF5AB612F}"/>
      </w:docPartPr>
      <w:docPartBody>
        <w:p w:rsidR="00A86C63" w:rsidRDefault="0029583A" w:rsidP="0029583A">
          <w:pPr>
            <w:pStyle w:val="C857A4D5DBFE40A1A90142FAC2EAC27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E0645447BE1468899A4049BBCC534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FC2733-6BAB-4E26-BBF9-AFDBF710D827}"/>
      </w:docPartPr>
      <w:docPartBody>
        <w:p w:rsidR="00A86C63" w:rsidRDefault="0029583A" w:rsidP="0029583A">
          <w:pPr>
            <w:pStyle w:val="2E0645447BE1468899A4049BBCC53480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8F7D3BFA6B045FB9028D8B275B7DE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F6F82C-5FAC-49AD-AAAE-92073A4DD4CB}"/>
      </w:docPartPr>
      <w:docPartBody>
        <w:p w:rsidR="00A86C63" w:rsidRDefault="0029583A" w:rsidP="0029583A">
          <w:pPr>
            <w:pStyle w:val="68F7D3BFA6B045FB9028D8B275B7DE4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FD337B17395445A8F2712771FDFDA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532456-C288-4C5F-AA80-C9EAD0F25A99}"/>
      </w:docPartPr>
      <w:docPartBody>
        <w:p w:rsidR="00A86C63" w:rsidRDefault="0029583A" w:rsidP="0029583A">
          <w:pPr>
            <w:pStyle w:val="AFD337B17395445A8F2712771FDFDAB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D37C691103644FD9A81999360EA7B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5D0DFB-1200-4C4F-AD86-0772D13AA498}"/>
      </w:docPartPr>
      <w:docPartBody>
        <w:p w:rsidR="00A86C63" w:rsidRDefault="0029583A" w:rsidP="0029583A">
          <w:pPr>
            <w:pStyle w:val="FD37C691103644FD9A81999360EA7BC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7E0AEC1BDB5450D8852BD49496FC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A92062-F260-46D2-A7DB-6901C4F6B2A5}"/>
      </w:docPartPr>
      <w:docPartBody>
        <w:p w:rsidR="00A86C63" w:rsidRDefault="0029583A" w:rsidP="0029583A">
          <w:pPr>
            <w:pStyle w:val="E7E0AEC1BDB5450D8852BD49496FCF8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E443B32244D42C0BC698577BC1217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E59C00-5DDA-42BB-85C0-91A795F9347B}"/>
      </w:docPartPr>
      <w:docPartBody>
        <w:p w:rsidR="00A86C63" w:rsidRDefault="0029583A" w:rsidP="0029583A">
          <w:pPr>
            <w:pStyle w:val="BE443B32244D42C0BC698577BC12176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32DE14599F74DF78AD4AEABA53782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71CFD9-7828-4D6E-BF9B-0055F1BE0E07}"/>
      </w:docPartPr>
      <w:docPartBody>
        <w:p w:rsidR="00A86C63" w:rsidRDefault="0029583A" w:rsidP="0029583A">
          <w:pPr>
            <w:pStyle w:val="432DE14599F74DF78AD4AEABA53782E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2B574B01DC14A0CA371C18E69CEB3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E5C4E7-91C6-4DAD-A66E-6E0A88AD1397}"/>
      </w:docPartPr>
      <w:docPartBody>
        <w:p w:rsidR="00A86C63" w:rsidRDefault="0029583A" w:rsidP="0029583A">
          <w:pPr>
            <w:pStyle w:val="E2B574B01DC14A0CA371C18E69CEB399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82619A9DD00469F89DE70B3F4BC71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17940E-062F-433E-BA50-8A89C7B34028}"/>
      </w:docPartPr>
      <w:docPartBody>
        <w:p w:rsidR="00A86C63" w:rsidRDefault="0029583A" w:rsidP="0029583A">
          <w:pPr>
            <w:pStyle w:val="382619A9DD00469F89DE70B3F4BC710D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9899C01AF8B4F869991CD2F9FCC8F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1BB573-C55E-486B-8CBC-6E6104EEFA53}"/>
      </w:docPartPr>
      <w:docPartBody>
        <w:p w:rsidR="00A86C63" w:rsidRDefault="0029583A" w:rsidP="0029583A">
          <w:pPr>
            <w:pStyle w:val="39899C01AF8B4F869991CD2F9FCC8F7E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1C94BD68BB1540CDA9938C995C7DDD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EFE77-E0E9-4463-AA14-E8A159CB5B0A}"/>
      </w:docPartPr>
      <w:docPartBody>
        <w:p w:rsidR="00A86C63" w:rsidRDefault="0029583A" w:rsidP="0029583A">
          <w:pPr>
            <w:pStyle w:val="1C94BD68BB1540CDA9938C995C7DDD2D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F62FD71B98747739883CB778D2FC8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344159-3BA8-4DF7-8F3E-00731A93C41F}"/>
      </w:docPartPr>
      <w:docPartBody>
        <w:p w:rsidR="00A86C63" w:rsidRDefault="0029583A" w:rsidP="0029583A">
          <w:pPr>
            <w:pStyle w:val="6F62FD71B98747739883CB778D2FC88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5059099849D4EF698F0CA0350147B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9FFC00-2AC5-49D1-A7A9-872A6613E651}"/>
      </w:docPartPr>
      <w:docPartBody>
        <w:p w:rsidR="00A86C63" w:rsidRDefault="0029583A" w:rsidP="0029583A">
          <w:pPr>
            <w:pStyle w:val="25059099849D4EF698F0CA0350147B0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5FF2A63D7F2489A887DD35FA7E942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52420D-2896-4C4E-8BAE-7511A737608D}"/>
      </w:docPartPr>
      <w:docPartBody>
        <w:p w:rsidR="00A86C63" w:rsidRDefault="0029583A" w:rsidP="0029583A">
          <w:pPr>
            <w:pStyle w:val="95FF2A63D7F2489A887DD35FA7E9420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ECAB7B1AC15435C97FFD0C52B932D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2C9CD9-278B-4DF5-9D17-CBA896908A85}"/>
      </w:docPartPr>
      <w:docPartBody>
        <w:p w:rsidR="00A86C63" w:rsidRDefault="0029583A" w:rsidP="0029583A">
          <w:pPr>
            <w:pStyle w:val="BECAB7B1AC15435C97FFD0C52B932D8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0553D31B2D04666AAEA04FB0D9A5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B88111-6117-4D94-B8BB-6CEC5EF6C90E}"/>
      </w:docPartPr>
      <w:docPartBody>
        <w:p w:rsidR="00A86C63" w:rsidRDefault="0029583A" w:rsidP="0029583A">
          <w:pPr>
            <w:pStyle w:val="50553D31B2D04666AAEA04FB0D9A5C0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9C77E687BB544099467943C087D42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DA1E33-C4A4-463F-81E7-B088EC58870D}"/>
      </w:docPartPr>
      <w:docPartBody>
        <w:p w:rsidR="00A86C63" w:rsidRDefault="0029583A" w:rsidP="0029583A">
          <w:pPr>
            <w:pStyle w:val="99C77E687BB544099467943C087D425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E77E0FFA55D47EA988A6CB1A2B024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5F99E7-54CD-4D60-A0A3-9D0C79C1E7F9}"/>
      </w:docPartPr>
      <w:docPartBody>
        <w:p w:rsidR="00A86C63" w:rsidRDefault="0029583A" w:rsidP="0029583A">
          <w:pPr>
            <w:pStyle w:val="FE77E0FFA55D47EA988A6CB1A2B0242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C7DAEBA0BCD49F295663681454FA3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E9DA71-830A-4102-8351-A614F12DF983}"/>
      </w:docPartPr>
      <w:docPartBody>
        <w:p w:rsidR="00A86C63" w:rsidRDefault="0029583A" w:rsidP="0029583A">
          <w:pPr>
            <w:pStyle w:val="0C7DAEBA0BCD49F295663681454FA3C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345B728863F44B69D9CEC5D2AD502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BC0882-2B6B-4BF1-8348-D1F9C7CE176F}"/>
      </w:docPartPr>
      <w:docPartBody>
        <w:p w:rsidR="00A86C63" w:rsidRDefault="0029583A" w:rsidP="0029583A">
          <w:pPr>
            <w:pStyle w:val="7345B728863F44B69D9CEC5D2AD5026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F4F1C7D664848DD8B57EDA9DA2635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A90630-767F-4C95-A870-1AFC41869A53}"/>
      </w:docPartPr>
      <w:docPartBody>
        <w:p w:rsidR="00A86C63" w:rsidRDefault="0029583A" w:rsidP="0029583A">
          <w:pPr>
            <w:pStyle w:val="CF4F1C7D664848DD8B57EDA9DA26359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6EB71DC5B3E43E081A7AA75740601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B54648-90E1-463B-9F51-0F7E5AFEE84B}"/>
      </w:docPartPr>
      <w:docPartBody>
        <w:p w:rsidR="00A86C63" w:rsidRDefault="0029583A" w:rsidP="0029583A">
          <w:pPr>
            <w:pStyle w:val="26EB71DC5B3E43E081A7AA757406010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A8460A3F51A4D91B934FD65F22AF1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0F895A-8B0A-45C7-B8E9-E451C2339A3C}"/>
      </w:docPartPr>
      <w:docPartBody>
        <w:p w:rsidR="00A86C63" w:rsidRDefault="0029583A" w:rsidP="0029583A">
          <w:pPr>
            <w:pStyle w:val="8A8460A3F51A4D91B934FD65F22AF13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14F29D593D447028AD40935C558D5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EDE1DF-8CCC-40BC-9E92-2EC1AF96AB19}"/>
      </w:docPartPr>
      <w:docPartBody>
        <w:p w:rsidR="00A86C63" w:rsidRDefault="0029583A" w:rsidP="0029583A">
          <w:pPr>
            <w:pStyle w:val="614F29D593D447028AD40935C558D5F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9277E98C6BA47DFB1F9E4BC648878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656CB0-2641-43A7-856E-90F5305CE021}"/>
      </w:docPartPr>
      <w:docPartBody>
        <w:p w:rsidR="00A86C63" w:rsidRDefault="0029583A" w:rsidP="0029583A">
          <w:pPr>
            <w:pStyle w:val="69277E98C6BA47DFB1F9E4BC648878A6"/>
          </w:pPr>
          <w:r w:rsidRPr="00D85B0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29583A"/>
    <w:rsid w:val="003F77AD"/>
    <w:rsid w:val="005A500A"/>
    <w:rsid w:val="0075625D"/>
    <w:rsid w:val="00A86C63"/>
    <w:rsid w:val="00E0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9583A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D607ECF4CA5F4A92845BD4643E9C701D">
    <w:name w:val="D607ECF4CA5F4A92845BD4643E9C701D"/>
    <w:rsid w:val="005A500A"/>
    <w:pPr>
      <w:spacing w:after="200" w:line="276" w:lineRule="auto"/>
    </w:pPr>
    <w:rPr>
      <w:lang w:val="en-US" w:eastAsia="en-US"/>
    </w:rPr>
  </w:style>
  <w:style w:type="paragraph" w:customStyle="1" w:styleId="11C90D5A3D1B460B892EB78C36286EA5">
    <w:name w:val="11C90D5A3D1B460B892EB78C36286EA5"/>
    <w:rsid w:val="005A500A"/>
    <w:pPr>
      <w:spacing w:after="200" w:line="276" w:lineRule="auto"/>
    </w:pPr>
    <w:rPr>
      <w:lang w:val="en-US" w:eastAsia="en-US"/>
    </w:rPr>
  </w:style>
  <w:style w:type="paragraph" w:customStyle="1" w:styleId="B8D5BB2D6F51481294ADB2B3F4D75856">
    <w:name w:val="B8D5BB2D6F51481294ADB2B3F4D75856"/>
    <w:rsid w:val="0029583A"/>
    <w:rPr>
      <w:lang w:val="en-US" w:eastAsia="en-US"/>
    </w:rPr>
  </w:style>
  <w:style w:type="paragraph" w:customStyle="1" w:styleId="5E701EAD326349B7B6FD3D8243E23857">
    <w:name w:val="5E701EAD326349B7B6FD3D8243E23857"/>
    <w:rsid w:val="0029583A"/>
    <w:rPr>
      <w:lang w:val="en-US" w:eastAsia="en-US"/>
    </w:rPr>
  </w:style>
  <w:style w:type="paragraph" w:customStyle="1" w:styleId="2C9349277759413680F9095466DAB5F1">
    <w:name w:val="2C9349277759413680F9095466DAB5F1"/>
    <w:rsid w:val="0029583A"/>
    <w:rPr>
      <w:lang w:val="en-US" w:eastAsia="en-US"/>
    </w:rPr>
  </w:style>
  <w:style w:type="paragraph" w:customStyle="1" w:styleId="ACDB260C45C24C2A933C98A3AE130C63">
    <w:name w:val="ACDB260C45C24C2A933C98A3AE130C63"/>
    <w:rsid w:val="0029583A"/>
    <w:rPr>
      <w:lang w:val="en-US" w:eastAsia="en-US"/>
    </w:rPr>
  </w:style>
  <w:style w:type="paragraph" w:customStyle="1" w:styleId="628B16EB94D74A96AC7F7E00EF4ACD0F">
    <w:name w:val="628B16EB94D74A96AC7F7E00EF4ACD0F"/>
    <w:rsid w:val="0029583A"/>
    <w:rPr>
      <w:lang w:val="en-US" w:eastAsia="en-US"/>
    </w:rPr>
  </w:style>
  <w:style w:type="paragraph" w:customStyle="1" w:styleId="2DA92534F53942CAB22CEE929E84469A">
    <w:name w:val="2DA92534F53942CAB22CEE929E84469A"/>
    <w:rsid w:val="0029583A"/>
    <w:rPr>
      <w:lang w:val="en-US" w:eastAsia="en-US"/>
    </w:rPr>
  </w:style>
  <w:style w:type="paragraph" w:customStyle="1" w:styleId="D06C001096A54F148D88A8B784337753">
    <w:name w:val="D06C001096A54F148D88A8B784337753"/>
    <w:rsid w:val="0029583A"/>
    <w:rPr>
      <w:lang w:val="en-US" w:eastAsia="en-US"/>
    </w:rPr>
  </w:style>
  <w:style w:type="paragraph" w:customStyle="1" w:styleId="9509F1579A884AA09A6BD4F823C4536D">
    <w:name w:val="9509F1579A884AA09A6BD4F823C4536D"/>
    <w:rsid w:val="0029583A"/>
    <w:rPr>
      <w:lang w:val="en-US" w:eastAsia="en-US"/>
    </w:rPr>
  </w:style>
  <w:style w:type="paragraph" w:customStyle="1" w:styleId="7A2CC09C23AE44C1B5D1AC071CFA5D71">
    <w:name w:val="7A2CC09C23AE44C1B5D1AC071CFA5D71"/>
    <w:rsid w:val="0029583A"/>
    <w:rPr>
      <w:lang w:val="en-US" w:eastAsia="en-US"/>
    </w:rPr>
  </w:style>
  <w:style w:type="paragraph" w:customStyle="1" w:styleId="ECC559F4AF4C4076949B3ACE535225AA">
    <w:name w:val="ECC559F4AF4C4076949B3ACE535225AA"/>
    <w:rsid w:val="0029583A"/>
    <w:rPr>
      <w:lang w:val="en-US" w:eastAsia="en-US"/>
    </w:rPr>
  </w:style>
  <w:style w:type="paragraph" w:customStyle="1" w:styleId="861534A03CDE47AE96CDF78DB5CFC0B3">
    <w:name w:val="861534A03CDE47AE96CDF78DB5CFC0B3"/>
    <w:rsid w:val="0029583A"/>
    <w:rPr>
      <w:lang w:val="en-US" w:eastAsia="en-US"/>
    </w:rPr>
  </w:style>
  <w:style w:type="paragraph" w:customStyle="1" w:styleId="84E6DD30326B409AA67B0261735364E0">
    <w:name w:val="84E6DD30326B409AA67B0261735364E0"/>
    <w:rsid w:val="0029583A"/>
    <w:rPr>
      <w:lang w:val="en-US" w:eastAsia="en-US"/>
    </w:rPr>
  </w:style>
  <w:style w:type="paragraph" w:customStyle="1" w:styleId="768E346A9A274AE9803C9EB09162CE79">
    <w:name w:val="768E346A9A274AE9803C9EB09162CE79"/>
    <w:rsid w:val="0029583A"/>
    <w:rPr>
      <w:lang w:val="en-US" w:eastAsia="en-US"/>
    </w:rPr>
  </w:style>
  <w:style w:type="paragraph" w:customStyle="1" w:styleId="3C66922D5F654F09B4ED7A814A7870C2">
    <w:name w:val="3C66922D5F654F09B4ED7A814A7870C2"/>
    <w:rsid w:val="0029583A"/>
    <w:rPr>
      <w:lang w:val="en-US" w:eastAsia="en-US"/>
    </w:rPr>
  </w:style>
  <w:style w:type="paragraph" w:customStyle="1" w:styleId="6CEAD6C271E14D81BD0D913EFBBDA037">
    <w:name w:val="6CEAD6C271E14D81BD0D913EFBBDA037"/>
    <w:rsid w:val="0029583A"/>
    <w:rPr>
      <w:lang w:val="en-US" w:eastAsia="en-US"/>
    </w:rPr>
  </w:style>
  <w:style w:type="paragraph" w:customStyle="1" w:styleId="6F22C2B8F079426B9A8AD1297C4B7AA0">
    <w:name w:val="6F22C2B8F079426B9A8AD1297C4B7AA0"/>
    <w:rsid w:val="0029583A"/>
    <w:rPr>
      <w:lang w:val="en-US" w:eastAsia="en-US"/>
    </w:rPr>
  </w:style>
  <w:style w:type="paragraph" w:customStyle="1" w:styleId="023EFDB307F541AF8C3C25BFEEC18623">
    <w:name w:val="023EFDB307F541AF8C3C25BFEEC18623"/>
    <w:rsid w:val="0029583A"/>
    <w:rPr>
      <w:lang w:val="en-US" w:eastAsia="en-US"/>
    </w:rPr>
  </w:style>
  <w:style w:type="paragraph" w:customStyle="1" w:styleId="C278133F64DF4E28A5ECB970764B3499">
    <w:name w:val="C278133F64DF4E28A5ECB970764B3499"/>
    <w:rsid w:val="0029583A"/>
    <w:rPr>
      <w:lang w:val="en-US" w:eastAsia="en-US"/>
    </w:rPr>
  </w:style>
  <w:style w:type="paragraph" w:customStyle="1" w:styleId="D4A66F8772A34756A3002A718DAF305C">
    <w:name w:val="D4A66F8772A34756A3002A718DAF305C"/>
    <w:rsid w:val="0029583A"/>
    <w:rPr>
      <w:lang w:val="en-US" w:eastAsia="en-US"/>
    </w:rPr>
  </w:style>
  <w:style w:type="paragraph" w:customStyle="1" w:styleId="091542DD83E44A0F83519F45C8FA9371">
    <w:name w:val="091542DD83E44A0F83519F45C8FA9371"/>
    <w:rsid w:val="0029583A"/>
    <w:rPr>
      <w:lang w:val="en-US" w:eastAsia="en-US"/>
    </w:rPr>
  </w:style>
  <w:style w:type="paragraph" w:customStyle="1" w:styleId="6577BC599B17452FA18A303F562BDE37">
    <w:name w:val="6577BC599B17452FA18A303F562BDE37"/>
    <w:rsid w:val="0029583A"/>
    <w:rPr>
      <w:lang w:val="en-US" w:eastAsia="en-US"/>
    </w:rPr>
  </w:style>
  <w:style w:type="paragraph" w:customStyle="1" w:styleId="AC645F36172E4EF9AB3145168A74E97C">
    <w:name w:val="AC645F36172E4EF9AB3145168A74E97C"/>
    <w:rsid w:val="0029583A"/>
    <w:rPr>
      <w:lang w:val="en-US" w:eastAsia="en-US"/>
    </w:rPr>
  </w:style>
  <w:style w:type="paragraph" w:customStyle="1" w:styleId="5D732E6856DF4BD09706B5AFE5A121A3">
    <w:name w:val="5D732E6856DF4BD09706B5AFE5A121A3"/>
    <w:rsid w:val="0029583A"/>
    <w:rPr>
      <w:lang w:val="en-US" w:eastAsia="en-US"/>
    </w:rPr>
  </w:style>
  <w:style w:type="paragraph" w:customStyle="1" w:styleId="5C496F5D6FBC45E0BF760D6CC8ACCD61">
    <w:name w:val="5C496F5D6FBC45E0BF760D6CC8ACCD61"/>
    <w:rsid w:val="0029583A"/>
    <w:rPr>
      <w:lang w:val="en-US" w:eastAsia="en-US"/>
    </w:rPr>
  </w:style>
  <w:style w:type="paragraph" w:customStyle="1" w:styleId="7EE86AB6DED948EE95A178B45BBBF849">
    <w:name w:val="7EE86AB6DED948EE95A178B45BBBF849"/>
    <w:rsid w:val="0029583A"/>
    <w:rPr>
      <w:lang w:val="en-US" w:eastAsia="en-US"/>
    </w:rPr>
  </w:style>
  <w:style w:type="paragraph" w:customStyle="1" w:styleId="15232DE011A345D0BEE8A59D169D2376">
    <w:name w:val="15232DE011A345D0BEE8A59D169D2376"/>
    <w:rsid w:val="0029583A"/>
    <w:rPr>
      <w:lang w:val="en-US" w:eastAsia="en-US"/>
    </w:rPr>
  </w:style>
  <w:style w:type="paragraph" w:customStyle="1" w:styleId="5929617C4E314398A897BA02994A0C9C">
    <w:name w:val="5929617C4E314398A897BA02994A0C9C"/>
    <w:rsid w:val="0029583A"/>
    <w:rPr>
      <w:lang w:val="en-US" w:eastAsia="en-US"/>
    </w:rPr>
  </w:style>
  <w:style w:type="paragraph" w:customStyle="1" w:styleId="2E293557DE144D879482A9E8A0F30DDA">
    <w:name w:val="2E293557DE144D879482A9E8A0F30DDA"/>
    <w:rsid w:val="0029583A"/>
    <w:rPr>
      <w:lang w:val="en-US" w:eastAsia="en-US"/>
    </w:rPr>
  </w:style>
  <w:style w:type="paragraph" w:customStyle="1" w:styleId="2A3A9507B96E42C9ACEB376F7C8840B6">
    <w:name w:val="2A3A9507B96E42C9ACEB376F7C8840B6"/>
    <w:rsid w:val="0029583A"/>
    <w:rPr>
      <w:lang w:val="en-US" w:eastAsia="en-US"/>
    </w:rPr>
  </w:style>
  <w:style w:type="paragraph" w:customStyle="1" w:styleId="CC2E78469C7F42A6803D9C3BF14098C5">
    <w:name w:val="CC2E78469C7F42A6803D9C3BF14098C5"/>
    <w:rsid w:val="0029583A"/>
    <w:rPr>
      <w:lang w:val="en-US" w:eastAsia="en-US"/>
    </w:rPr>
  </w:style>
  <w:style w:type="paragraph" w:customStyle="1" w:styleId="D523F0FA3A754EDD9A5F13F5B53D338A">
    <w:name w:val="D523F0FA3A754EDD9A5F13F5B53D338A"/>
    <w:rsid w:val="0029583A"/>
    <w:rPr>
      <w:lang w:val="en-US" w:eastAsia="en-US"/>
    </w:rPr>
  </w:style>
  <w:style w:type="paragraph" w:customStyle="1" w:styleId="91AB52E30FC640CAA44D12A7A08F1199">
    <w:name w:val="91AB52E30FC640CAA44D12A7A08F1199"/>
    <w:rsid w:val="0029583A"/>
    <w:rPr>
      <w:lang w:val="en-US" w:eastAsia="en-US"/>
    </w:rPr>
  </w:style>
  <w:style w:type="paragraph" w:customStyle="1" w:styleId="5C497E3792AC4EFBB0029BDA5F796A24">
    <w:name w:val="5C497E3792AC4EFBB0029BDA5F796A24"/>
    <w:rsid w:val="0029583A"/>
    <w:rPr>
      <w:lang w:val="en-US" w:eastAsia="en-US"/>
    </w:rPr>
  </w:style>
  <w:style w:type="paragraph" w:customStyle="1" w:styleId="090B95CFE73940DC80F01975A06C2ADB">
    <w:name w:val="090B95CFE73940DC80F01975A06C2ADB"/>
    <w:rsid w:val="0029583A"/>
    <w:rPr>
      <w:lang w:val="en-US" w:eastAsia="en-US"/>
    </w:rPr>
  </w:style>
  <w:style w:type="paragraph" w:customStyle="1" w:styleId="CE338ACCF99B4B93A3563D1E4046055B">
    <w:name w:val="CE338ACCF99B4B93A3563D1E4046055B"/>
    <w:rsid w:val="0029583A"/>
    <w:rPr>
      <w:lang w:val="en-US" w:eastAsia="en-US"/>
    </w:rPr>
  </w:style>
  <w:style w:type="paragraph" w:customStyle="1" w:styleId="36A8D1F4C4C345519B3485297F2143AF">
    <w:name w:val="36A8D1F4C4C345519B3485297F2143AF"/>
    <w:rsid w:val="0029583A"/>
    <w:rPr>
      <w:lang w:val="en-US" w:eastAsia="en-US"/>
    </w:rPr>
  </w:style>
  <w:style w:type="paragraph" w:customStyle="1" w:styleId="843593EE5553495A8E91C7B4A4414140">
    <w:name w:val="843593EE5553495A8E91C7B4A4414140"/>
    <w:rsid w:val="0029583A"/>
    <w:rPr>
      <w:lang w:val="en-US" w:eastAsia="en-US"/>
    </w:rPr>
  </w:style>
  <w:style w:type="paragraph" w:customStyle="1" w:styleId="859778911441490D812E48F428D4D039">
    <w:name w:val="859778911441490D812E48F428D4D039"/>
    <w:rsid w:val="0029583A"/>
    <w:rPr>
      <w:lang w:val="en-US" w:eastAsia="en-US"/>
    </w:rPr>
  </w:style>
  <w:style w:type="paragraph" w:customStyle="1" w:styleId="DF0B311318F34E22BFB5B670FEB6ADA5">
    <w:name w:val="DF0B311318F34E22BFB5B670FEB6ADA5"/>
    <w:rsid w:val="0029583A"/>
    <w:rPr>
      <w:lang w:val="en-US" w:eastAsia="en-US"/>
    </w:rPr>
  </w:style>
  <w:style w:type="paragraph" w:customStyle="1" w:styleId="6D82B4807B114A7DBAB9090D027A9D99">
    <w:name w:val="6D82B4807B114A7DBAB9090D027A9D99"/>
    <w:rsid w:val="0029583A"/>
    <w:rPr>
      <w:lang w:val="en-US" w:eastAsia="en-US"/>
    </w:rPr>
  </w:style>
  <w:style w:type="paragraph" w:customStyle="1" w:styleId="89D4FA4C971941E684F6BA87552F154A">
    <w:name w:val="89D4FA4C971941E684F6BA87552F154A"/>
    <w:rsid w:val="0029583A"/>
    <w:rPr>
      <w:lang w:val="en-US" w:eastAsia="en-US"/>
    </w:rPr>
  </w:style>
  <w:style w:type="paragraph" w:customStyle="1" w:styleId="CB28227C6DE747C2A162887F977E5CCB">
    <w:name w:val="CB28227C6DE747C2A162887F977E5CCB"/>
    <w:rsid w:val="0029583A"/>
    <w:rPr>
      <w:lang w:val="en-US" w:eastAsia="en-US"/>
    </w:rPr>
  </w:style>
  <w:style w:type="paragraph" w:customStyle="1" w:styleId="CE423E9039824A9C8B4EE36D0783D00E">
    <w:name w:val="CE423E9039824A9C8B4EE36D0783D00E"/>
    <w:rsid w:val="0029583A"/>
    <w:rPr>
      <w:lang w:val="en-US" w:eastAsia="en-US"/>
    </w:rPr>
  </w:style>
  <w:style w:type="paragraph" w:customStyle="1" w:styleId="F0933488D213478E926E54799C4CB4F6">
    <w:name w:val="F0933488D213478E926E54799C4CB4F6"/>
    <w:rsid w:val="0029583A"/>
    <w:rPr>
      <w:lang w:val="en-US" w:eastAsia="en-US"/>
    </w:rPr>
  </w:style>
  <w:style w:type="paragraph" w:customStyle="1" w:styleId="825388AC106E446D8A2AA2525BF09EDB">
    <w:name w:val="825388AC106E446D8A2AA2525BF09EDB"/>
    <w:rsid w:val="0029583A"/>
    <w:rPr>
      <w:lang w:val="en-US" w:eastAsia="en-US"/>
    </w:rPr>
  </w:style>
  <w:style w:type="paragraph" w:customStyle="1" w:styleId="4F6FA208FF514B34B636C1E5DBBEF0D5">
    <w:name w:val="4F6FA208FF514B34B636C1E5DBBEF0D5"/>
    <w:rsid w:val="0029583A"/>
    <w:rPr>
      <w:lang w:val="en-US" w:eastAsia="en-US"/>
    </w:rPr>
  </w:style>
  <w:style w:type="paragraph" w:customStyle="1" w:styleId="2E02301A102244EE891A26D5F491C1A1">
    <w:name w:val="2E02301A102244EE891A26D5F491C1A1"/>
    <w:rsid w:val="0029583A"/>
    <w:rPr>
      <w:lang w:val="en-US" w:eastAsia="en-US"/>
    </w:rPr>
  </w:style>
  <w:style w:type="paragraph" w:customStyle="1" w:styleId="EDA34B62315842808D764B4CE8BDF086">
    <w:name w:val="EDA34B62315842808D764B4CE8BDF086"/>
    <w:rsid w:val="0029583A"/>
    <w:rPr>
      <w:lang w:val="en-US" w:eastAsia="en-US"/>
    </w:rPr>
  </w:style>
  <w:style w:type="paragraph" w:customStyle="1" w:styleId="7E553FA39D5F44C296AE4E2420E86DAC">
    <w:name w:val="7E553FA39D5F44C296AE4E2420E86DAC"/>
    <w:rsid w:val="0029583A"/>
    <w:rPr>
      <w:lang w:val="en-US" w:eastAsia="en-US"/>
    </w:rPr>
  </w:style>
  <w:style w:type="paragraph" w:customStyle="1" w:styleId="05DB7CB8C0A74A92B827255127F19AD1">
    <w:name w:val="05DB7CB8C0A74A92B827255127F19AD1"/>
    <w:rsid w:val="0029583A"/>
    <w:rPr>
      <w:lang w:val="en-US" w:eastAsia="en-US"/>
    </w:rPr>
  </w:style>
  <w:style w:type="paragraph" w:customStyle="1" w:styleId="E57EB39FD98442BEABDA1E2ADB6926CC">
    <w:name w:val="E57EB39FD98442BEABDA1E2ADB6926CC"/>
    <w:rsid w:val="0029583A"/>
    <w:rPr>
      <w:lang w:val="en-US" w:eastAsia="en-US"/>
    </w:rPr>
  </w:style>
  <w:style w:type="paragraph" w:customStyle="1" w:styleId="341D33E5E24E48849ABDB6722EEB2F84">
    <w:name w:val="341D33E5E24E48849ABDB6722EEB2F84"/>
    <w:rsid w:val="0029583A"/>
    <w:rPr>
      <w:lang w:val="en-US" w:eastAsia="en-US"/>
    </w:rPr>
  </w:style>
  <w:style w:type="paragraph" w:customStyle="1" w:styleId="251DE7A6CB8643F393C102CA05314748">
    <w:name w:val="251DE7A6CB8643F393C102CA05314748"/>
    <w:rsid w:val="0029583A"/>
    <w:rPr>
      <w:lang w:val="en-US" w:eastAsia="en-US"/>
    </w:rPr>
  </w:style>
  <w:style w:type="paragraph" w:customStyle="1" w:styleId="FE758020440E4A008DACF9F6624A15F7">
    <w:name w:val="FE758020440E4A008DACF9F6624A15F7"/>
    <w:rsid w:val="0029583A"/>
    <w:rPr>
      <w:lang w:val="en-US" w:eastAsia="en-US"/>
    </w:rPr>
  </w:style>
  <w:style w:type="paragraph" w:customStyle="1" w:styleId="5ADCEA4B42E240DB8757EEDF0348B669">
    <w:name w:val="5ADCEA4B42E240DB8757EEDF0348B669"/>
    <w:rsid w:val="0029583A"/>
    <w:rPr>
      <w:lang w:val="en-US" w:eastAsia="en-US"/>
    </w:rPr>
  </w:style>
  <w:style w:type="paragraph" w:customStyle="1" w:styleId="AD753AA4EE3F4FDF903A76F0AE363EA5">
    <w:name w:val="AD753AA4EE3F4FDF903A76F0AE363EA5"/>
    <w:rsid w:val="0029583A"/>
    <w:rPr>
      <w:lang w:val="en-US" w:eastAsia="en-US"/>
    </w:rPr>
  </w:style>
  <w:style w:type="paragraph" w:customStyle="1" w:styleId="54BC20B705D548D38EEEEF4F384FA6E4">
    <w:name w:val="54BC20B705D548D38EEEEF4F384FA6E4"/>
    <w:rsid w:val="0029583A"/>
    <w:rPr>
      <w:lang w:val="en-US" w:eastAsia="en-US"/>
    </w:rPr>
  </w:style>
  <w:style w:type="paragraph" w:customStyle="1" w:styleId="B7D1BF3357BA49C38A0CB71F5C3EDAA1">
    <w:name w:val="B7D1BF3357BA49C38A0CB71F5C3EDAA1"/>
    <w:rsid w:val="0029583A"/>
    <w:rPr>
      <w:lang w:val="en-US" w:eastAsia="en-US"/>
    </w:rPr>
  </w:style>
  <w:style w:type="paragraph" w:customStyle="1" w:styleId="465B1E8491E04B50ADBD9974316D8E39">
    <w:name w:val="465B1E8491E04B50ADBD9974316D8E39"/>
    <w:rsid w:val="0029583A"/>
    <w:rPr>
      <w:lang w:val="en-US" w:eastAsia="en-US"/>
    </w:rPr>
  </w:style>
  <w:style w:type="paragraph" w:customStyle="1" w:styleId="9C75CF85E3A749F3B3FDC3279F47AA99">
    <w:name w:val="9C75CF85E3A749F3B3FDC3279F47AA99"/>
    <w:rsid w:val="0029583A"/>
    <w:rPr>
      <w:lang w:val="en-US" w:eastAsia="en-US"/>
    </w:rPr>
  </w:style>
  <w:style w:type="paragraph" w:customStyle="1" w:styleId="127E2DD6C8634C1B84D2065AA67D0F6A">
    <w:name w:val="127E2DD6C8634C1B84D2065AA67D0F6A"/>
    <w:rsid w:val="0029583A"/>
    <w:rPr>
      <w:lang w:val="en-US" w:eastAsia="en-US"/>
    </w:rPr>
  </w:style>
  <w:style w:type="paragraph" w:customStyle="1" w:styleId="CCE3C655E7224FB5A97202F4A33B9BBA">
    <w:name w:val="CCE3C655E7224FB5A97202F4A33B9BBA"/>
    <w:rsid w:val="0029583A"/>
    <w:rPr>
      <w:lang w:val="en-US" w:eastAsia="en-US"/>
    </w:rPr>
  </w:style>
  <w:style w:type="paragraph" w:customStyle="1" w:styleId="1E29B5469967450DA166B1CF1AF290C5">
    <w:name w:val="1E29B5469967450DA166B1CF1AF290C5"/>
    <w:rsid w:val="0029583A"/>
    <w:rPr>
      <w:lang w:val="en-US" w:eastAsia="en-US"/>
    </w:rPr>
  </w:style>
  <w:style w:type="paragraph" w:customStyle="1" w:styleId="D630DA48ECD144FEBF0C83900DF680A7">
    <w:name w:val="D630DA48ECD144FEBF0C83900DF680A7"/>
    <w:rsid w:val="0029583A"/>
    <w:rPr>
      <w:lang w:val="en-US" w:eastAsia="en-US"/>
    </w:rPr>
  </w:style>
  <w:style w:type="paragraph" w:customStyle="1" w:styleId="14F583F81D9E453FBF03A43FF8BCDCBA">
    <w:name w:val="14F583F81D9E453FBF03A43FF8BCDCBA"/>
    <w:rsid w:val="0029583A"/>
    <w:rPr>
      <w:lang w:val="en-US" w:eastAsia="en-US"/>
    </w:rPr>
  </w:style>
  <w:style w:type="paragraph" w:customStyle="1" w:styleId="BC3AF351696E4720A20524DD0B6456F5">
    <w:name w:val="BC3AF351696E4720A20524DD0B6456F5"/>
    <w:rsid w:val="0029583A"/>
    <w:rPr>
      <w:lang w:val="en-US" w:eastAsia="en-US"/>
    </w:rPr>
  </w:style>
  <w:style w:type="paragraph" w:customStyle="1" w:styleId="3CDFF730649148998E85EF4D9A4FBCD1">
    <w:name w:val="3CDFF730649148998E85EF4D9A4FBCD1"/>
    <w:rsid w:val="0029583A"/>
    <w:rPr>
      <w:lang w:val="en-US" w:eastAsia="en-US"/>
    </w:rPr>
  </w:style>
  <w:style w:type="paragraph" w:customStyle="1" w:styleId="81EBA4C4DF73418091AC115233EB3CEA">
    <w:name w:val="81EBA4C4DF73418091AC115233EB3CEA"/>
    <w:rsid w:val="0029583A"/>
    <w:rPr>
      <w:lang w:val="en-US" w:eastAsia="en-US"/>
    </w:rPr>
  </w:style>
  <w:style w:type="paragraph" w:customStyle="1" w:styleId="92905576DACB435DB16FB16AD20D9A66">
    <w:name w:val="92905576DACB435DB16FB16AD20D9A66"/>
    <w:rsid w:val="0029583A"/>
    <w:rPr>
      <w:lang w:val="en-US" w:eastAsia="en-US"/>
    </w:rPr>
  </w:style>
  <w:style w:type="paragraph" w:customStyle="1" w:styleId="923F6C8FDD2F473398C69D7C5E2CD35B">
    <w:name w:val="923F6C8FDD2F473398C69D7C5E2CD35B"/>
    <w:rsid w:val="0029583A"/>
    <w:rPr>
      <w:lang w:val="en-US" w:eastAsia="en-US"/>
    </w:rPr>
  </w:style>
  <w:style w:type="paragraph" w:customStyle="1" w:styleId="C1109B6301254967B2C3D7A17ED76BBB">
    <w:name w:val="C1109B6301254967B2C3D7A17ED76BBB"/>
    <w:rsid w:val="0029583A"/>
    <w:rPr>
      <w:lang w:val="en-US" w:eastAsia="en-US"/>
    </w:rPr>
  </w:style>
  <w:style w:type="paragraph" w:customStyle="1" w:styleId="CACAADE418DB4BE48E6FA40DFD629BED">
    <w:name w:val="CACAADE418DB4BE48E6FA40DFD629BED"/>
    <w:rsid w:val="0029583A"/>
    <w:rPr>
      <w:lang w:val="en-US" w:eastAsia="en-US"/>
    </w:rPr>
  </w:style>
  <w:style w:type="paragraph" w:customStyle="1" w:styleId="85BD7A89DABA4E6D82F5E8622FE2F2A5">
    <w:name w:val="85BD7A89DABA4E6D82F5E8622FE2F2A5"/>
    <w:rsid w:val="0029583A"/>
    <w:rPr>
      <w:lang w:val="en-US" w:eastAsia="en-US"/>
    </w:rPr>
  </w:style>
  <w:style w:type="paragraph" w:customStyle="1" w:styleId="E59D386EA77747A28FE68EF408E41210">
    <w:name w:val="E59D386EA77747A28FE68EF408E41210"/>
    <w:rsid w:val="0029583A"/>
    <w:rPr>
      <w:lang w:val="en-US" w:eastAsia="en-US"/>
    </w:rPr>
  </w:style>
  <w:style w:type="paragraph" w:customStyle="1" w:styleId="4BE63131D6C4401F89991649FDAEAA4F">
    <w:name w:val="4BE63131D6C4401F89991649FDAEAA4F"/>
    <w:rsid w:val="0029583A"/>
    <w:rPr>
      <w:lang w:val="en-US" w:eastAsia="en-US"/>
    </w:rPr>
  </w:style>
  <w:style w:type="paragraph" w:customStyle="1" w:styleId="DBFFA0E949F44E5DA3584FA48C9737CF">
    <w:name w:val="DBFFA0E949F44E5DA3584FA48C9737CF"/>
    <w:rsid w:val="0029583A"/>
    <w:rPr>
      <w:lang w:val="en-US" w:eastAsia="en-US"/>
    </w:rPr>
  </w:style>
  <w:style w:type="paragraph" w:customStyle="1" w:styleId="58D5947B020541349D997BA3634ED68B">
    <w:name w:val="58D5947B020541349D997BA3634ED68B"/>
    <w:rsid w:val="0029583A"/>
    <w:rPr>
      <w:lang w:val="en-US" w:eastAsia="en-US"/>
    </w:rPr>
  </w:style>
  <w:style w:type="paragraph" w:customStyle="1" w:styleId="EC7EC5703F57475E8C73493162E605E0">
    <w:name w:val="EC7EC5703F57475E8C73493162E605E0"/>
    <w:rsid w:val="0029583A"/>
    <w:rPr>
      <w:lang w:val="en-US" w:eastAsia="en-US"/>
    </w:rPr>
  </w:style>
  <w:style w:type="paragraph" w:customStyle="1" w:styleId="0C0832D19247494AAF72C0FC22885EF7">
    <w:name w:val="0C0832D19247494AAF72C0FC22885EF7"/>
    <w:rsid w:val="0029583A"/>
    <w:rPr>
      <w:lang w:val="en-US" w:eastAsia="en-US"/>
    </w:rPr>
  </w:style>
  <w:style w:type="paragraph" w:customStyle="1" w:styleId="E8433FC895D24675B36367264E8EE4C6">
    <w:name w:val="E8433FC895D24675B36367264E8EE4C6"/>
    <w:rsid w:val="0029583A"/>
    <w:rPr>
      <w:lang w:val="en-US" w:eastAsia="en-US"/>
    </w:rPr>
  </w:style>
  <w:style w:type="paragraph" w:customStyle="1" w:styleId="170191A629654DEFA1C36ACA040C93EC">
    <w:name w:val="170191A629654DEFA1C36ACA040C93EC"/>
    <w:rsid w:val="0029583A"/>
    <w:rPr>
      <w:lang w:val="en-US" w:eastAsia="en-US"/>
    </w:rPr>
  </w:style>
  <w:style w:type="paragraph" w:customStyle="1" w:styleId="B9F6AA5653CE46A0896BFC8F60E522F9">
    <w:name w:val="B9F6AA5653CE46A0896BFC8F60E522F9"/>
    <w:rsid w:val="0029583A"/>
    <w:rPr>
      <w:lang w:val="en-US" w:eastAsia="en-US"/>
    </w:rPr>
  </w:style>
  <w:style w:type="paragraph" w:customStyle="1" w:styleId="E5291F91FD744C77BF876D10B88389C0">
    <w:name w:val="E5291F91FD744C77BF876D10B88389C0"/>
    <w:rsid w:val="0029583A"/>
    <w:rPr>
      <w:lang w:val="en-US" w:eastAsia="en-US"/>
    </w:rPr>
  </w:style>
  <w:style w:type="paragraph" w:customStyle="1" w:styleId="6D00AD6F1ED848E0B61D55639CD68B09">
    <w:name w:val="6D00AD6F1ED848E0B61D55639CD68B09"/>
    <w:rsid w:val="0029583A"/>
    <w:rPr>
      <w:lang w:val="en-US" w:eastAsia="en-US"/>
    </w:rPr>
  </w:style>
  <w:style w:type="paragraph" w:customStyle="1" w:styleId="52AABC206D7A45AA823F4C06CBF31B02">
    <w:name w:val="52AABC206D7A45AA823F4C06CBF31B02"/>
    <w:rsid w:val="0029583A"/>
    <w:rPr>
      <w:lang w:val="en-US" w:eastAsia="en-US"/>
    </w:rPr>
  </w:style>
  <w:style w:type="paragraph" w:customStyle="1" w:styleId="A0DEBDEE8B7642CEB49042AEDBE4E13F">
    <w:name w:val="A0DEBDEE8B7642CEB49042AEDBE4E13F"/>
    <w:rsid w:val="0029583A"/>
    <w:rPr>
      <w:lang w:val="en-US" w:eastAsia="en-US"/>
    </w:rPr>
  </w:style>
  <w:style w:type="paragraph" w:customStyle="1" w:styleId="3580037B83F64A648A943F9D20BAB7F7">
    <w:name w:val="3580037B83F64A648A943F9D20BAB7F7"/>
    <w:rsid w:val="0029583A"/>
    <w:rPr>
      <w:lang w:val="en-US" w:eastAsia="en-US"/>
    </w:rPr>
  </w:style>
  <w:style w:type="paragraph" w:customStyle="1" w:styleId="5CA1E5D97FD04AA0AD65EE0364A0A25C">
    <w:name w:val="5CA1E5D97FD04AA0AD65EE0364A0A25C"/>
    <w:rsid w:val="0029583A"/>
    <w:rPr>
      <w:lang w:val="en-US" w:eastAsia="en-US"/>
    </w:rPr>
  </w:style>
  <w:style w:type="paragraph" w:customStyle="1" w:styleId="EF5CBC0DD64C4C769B1F260FBE05BA08">
    <w:name w:val="EF5CBC0DD64C4C769B1F260FBE05BA08"/>
    <w:rsid w:val="0029583A"/>
    <w:rPr>
      <w:lang w:val="en-US" w:eastAsia="en-US"/>
    </w:rPr>
  </w:style>
  <w:style w:type="paragraph" w:customStyle="1" w:styleId="54800BC19DB14E68811F04C58F6318D0">
    <w:name w:val="54800BC19DB14E68811F04C58F6318D0"/>
    <w:rsid w:val="0029583A"/>
    <w:rPr>
      <w:lang w:val="en-US" w:eastAsia="en-US"/>
    </w:rPr>
  </w:style>
  <w:style w:type="paragraph" w:customStyle="1" w:styleId="2BB3E6E1B40F4E5EBB3D5D49E4591440">
    <w:name w:val="2BB3E6E1B40F4E5EBB3D5D49E4591440"/>
    <w:rsid w:val="0029583A"/>
    <w:rPr>
      <w:lang w:val="en-US" w:eastAsia="en-US"/>
    </w:rPr>
  </w:style>
  <w:style w:type="paragraph" w:customStyle="1" w:styleId="4F0732CA47884C1699CE9F947B77B293">
    <w:name w:val="4F0732CA47884C1699CE9F947B77B293"/>
    <w:rsid w:val="0029583A"/>
    <w:rPr>
      <w:lang w:val="en-US" w:eastAsia="en-US"/>
    </w:rPr>
  </w:style>
  <w:style w:type="paragraph" w:customStyle="1" w:styleId="4397BECF36634EAD827979CC46B27548">
    <w:name w:val="4397BECF36634EAD827979CC46B27548"/>
    <w:rsid w:val="0029583A"/>
    <w:rPr>
      <w:lang w:val="en-US" w:eastAsia="en-US"/>
    </w:rPr>
  </w:style>
  <w:style w:type="paragraph" w:customStyle="1" w:styleId="5C8BE9C2A5954524BA466D5419258EDB">
    <w:name w:val="5C8BE9C2A5954524BA466D5419258EDB"/>
    <w:rsid w:val="0029583A"/>
    <w:rPr>
      <w:lang w:val="en-US" w:eastAsia="en-US"/>
    </w:rPr>
  </w:style>
  <w:style w:type="paragraph" w:customStyle="1" w:styleId="6891908F3F5E4EBFA34173E178A76612">
    <w:name w:val="6891908F3F5E4EBFA34173E178A76612"/>
    <w:rsid w:val="0029583A"/>
    <w:rPr>
      <w:lang w:val="en-US" w:eastAsia="en-US"/>
    </w:rPr>
  </w:style>
  <w:style w:type="paragraph" w:customStyle="1" w:styleId="5433F4980A914580989016CCCF335CE4">
    <w:name w:val="5433F4980A914580989016CCCF335CE4"/>
    <w:rsid w:val="0029583A"/>
    <w:rPr>
      <w:lang w:val="en-US" w:eastAsia="en-US"/>
    </w:rPr>
  </w:style>
  <w:style w:type="paragraph" w:customStyle="1" w:styleId="96C6F23EE4774BA4A7A165D224D31129">
    <w:name w:val="96C6F23EE4774BA4A7A165D224D31129"/>
    <w:rsid w:val="0029583A"/>
    <w:rPr>
      <w:lang w:val="en-US" w:eastAsia="en-US"/>
    </w:rPr>
  </w:style>
  <w:style w:type="paragraph" w:customStyle="1" w:styleId="4BA75D2F59D849D0A497591D66471FCB">
    <w:name w:val="4BA75D2F59D849D0A497591D66471FCB"/>
    <w:rsid w:val="0029583A"/>
    <w:rPr>
      <w:lang w:val="en-US" w:eastAsia="en-US"/>
    </w:rPr>
  </w:style>
  <w:style w:type="paragraph" w:customStyle="1" w:styleId="F887D324B0C8481AB643284F6DA20992">
    <w:name w:val="F887D324B0C8481AB643284F6DA20992"/>
    <w:rsid w:val="0029583A"/>
    <w:rPr>
      <w:lang w:val="en-US" w:eastAsia="en-US"/>
    </w:rPr>
  </w:style>
  <w:style w:type="paragraph" w:customStyle="1" w:styleId="7107B1277C5D4DF4AB970733304C92AE">
    <w:name w:val="7107B1277C5D4DF4AB970733304C92AE"/>
    <w:rsid w:val="0029583A"/>
    <w:rPr>
      <w:lang w:val="en-US" w:eastAsia="en-US"/>
    </w:rPr>
  </w:style>
  <w:style w:type="paragraph" w:customStyle="1" w:styleId="4853CEA49447498DA271C9465C776C0B">
    <w:name w:val="4853CEA49447498DA271C9465C776C0B"/>
    <w:rsid w:val="0029583A"/>
    <w:rPr>
      <w:lang w:val="en-US" w:eastAsia="en-US"/>
    </w:rPr>
  </w:style>
  <w:style w:type="paragraph" w:customStyle="1" w:styleId="FB8331CB2EBF411D984ADD09D0E26F78">
    <w:name w:val="FB8331CB2EBF411D984ADD09D0E26F78"/>
    <w:rsid w:val="0029583A"/>
    <w:rPr>
      <w:lang w:val="en-US" w:eastAsia="en-US"/>
    </w:rPr>
  </w:style>
  <w:style w:type="paragraph" w:customStyle="1" w:styleId="A18F38BFB72F4EB2B4251E3D61026CF5">
    <w:name w:val="A18F38BFB72F4EB2B4251E3D61026CF5"/>
    <w:rsid w:val="0029583A"/>
    <w:rPr>
      <w:lang w:val="en-US" w:eastAsia="en-US"/>
    </w:rPr>
  </w:style>
  <w:style w:type="paragraph" w:customStyle="1" w:styleId="0C28804F424749D297608634B5FA7DDD">
    <w:name w:val="0C28804F424749D297608634B5FA7DDD"/>
    <w:rsid w:val="0029583A"/>
    <w:rPr>
      <w:lang w:val="en-US" w:eastAsia="en-US"/>
    </w:rPr>
  </w:style>
  <w:style w:type="paragraph" w:customStyle="1" w:styleId="7EDA8A82058D422D90268A3EF6F7CB97">
    <w:name w:val="7EDA8A82058D422D90268A3EF6F7CB97"/>
    <w:rsid w:val="0029583A"/>
    <w:rPr>
      <w:lang w:val="en-US" w:eastAsia="en-US"/>
    </w:rPr>
  </w:style>
  <w:style w:type="paragraph" w:customStyle="1" w:styleId="4DAD500DFF7B47108FE95D174FA3CA22">
    <w:name w:val="4DAD500DFF7B47108FE95D174FA3CA22"/>
    <w:rsid w:val="0029583A"/>
    <w:rPr>
      <w:lang w:val="en-US" w:eastAsia="en-US"/>
    </w:rPr>
  </w:style>
  <w:style w:type="paragraph" w:customStyle="1" w:styleId="3890B76DD5034504AAED786DE428FA04">
    <w:name w:val="3890B76DD5034504AAED786DE428FA04"/>
    <w:rsid w:val="0029583A"/>
    <w:rPr>
      <w:lang w:val="en-US" w:eastAsia="en-US"/>
    </w:rPr>
  </w:style>
  <w:style w:type="paragraph" w:customStyle="1" w:styleId="589CE46DA3AB42D9B271F51F71A9F444">
    <w:name w:val="589CE46DA3AB42D9B271F51F71A9F444"/>
    <w:rsid w:val="0029583A"/>
    <w:rPr>
      <w:lang w:val="en-US" w:eastAsia="en-US"/>
    </w:rPr>
  </w:style>
  <w:style w:type="paragraph" w:customStyle="1" w:styleId="4445BEF7097A4DBD93CC59E91A6C52DD">
    <w:name w:val="4445BEF7097A4DBD93CC59E91A6C52DD"/>
    <w:rsid w:val="0029583A"/>
    <w:rPr>
      <w:lang w:val="en-US" w:eastAsia="en-US"/>
    </w:rPr>
  </w:style>
  <w:style w:type="paragraph" w:customStyle="1" w:styleId="F63FBE0879F54A09A9EC6040BFE96A2D">
    <w:name w:val="F63FBE0879F54A09A9EC6040BFE96A2D"/>
    <w:rsid w:val="0029583A"/>
    <w:rPr>
      <w:lang w:val="en-US" w:eastAsia="en-US"/>
    </w:rPr>
  </w:style>
  <w:style w:type="paragraph" w:customStyle="1" w:styleId="2B2F89402B0140F1BF1F5527CBBA04AD">
    <w:name w:val="2B2F89402B0140F1BF1F5527CBBA04AD"/>
    <w:rsid w:val="0029583A"/>
    <w:rPr>
      <w:lang w:val="en-US" w:eastAsia="en-US"/>
    </w:rPr>
  </w:style>
  <w:style w:type="paragraph" w:customStyle="1" w:styleId="F44F925FA0BC4FFBBFCD7AD80390D1A4">
    <w:name w:val="F44F925FA0BC4FFBBFCD7AD80390D1A4"/>
    <w:rsid w:val="0029583A"/>
    <w:rPr>
      <w:lang w:val="en-US" w:eastAsia="en-US"/>
    </w:rPr>
  </w:style>
  <w:style w:type="paragraph" w:customStyle="1" w:styleId="48B19452E81D4F72A991405E4460586F">
    <w:name w:val="48B19452E81D4F72A991405E4460586F"/>
    <w:rsid w:val="0029583A"/>
    <w:rPr>
      <w:lang w:val="en-US" w:eastAsia="en-US"/>
    </w:rPr>
  </w:style>
  <w:style w:type="paragraph" w:customStyle="1" w:styleId="EA3421A48EA9460B878D1F4D07A93DDC">
    <w:name w:val="EA3421A48EA9460B878D1F4D07A93DDC"/>
    <w:rsid w:val="0029583A"/>
    <w:rPr>
      <w:lang w:val="en-US" w:eastAsia="en-US"/>
    </w:rPr>
  </w:style>
  <w:style w:type="paragraph" w:customStyle="1" w:styleId="3EFC9642337B4E24BC21572C60686505">
    <w:name w:val="3EFC9642337B4E24BC21572C60686505"/>
    <w:rsid w:val="0029583A"/>
    <w:rPr>
      <w:lang w:val="en-US" w:eastAsia="en-US"/>
    </w:rPr>
  </w:style>
  <w:style w:type="paragraph" w:customStyle="1" w:styleId="71179AE76B9347E68973F220EBE5A722">
    <w:name w:val="71179AE76B9347E68973F220EBE5A722"/>
    <w:rsid w:val="0029583A"/>
    <w:rPr>
      <w:lang w:val="en-US" w:eastAsia="en-US"/>
    </w:rPr>
  </w:style>
  <w:style w:type="paragraph" w:customStyle="1" w:styleId="1F251E15F02841DCA6D543238A348700">
    <w:name w:val="1F251E15F02841DCA6D543238A348700"/>
    <w:rsid w:val="0029583A"/>
    <w:rPr>
      <w:lang w:val="en-US" w:eastAsia="en-US"/>
    </w:rPr>
  </w:style>
  <w:style w:type="paragraph" w:customStyle="1" w:styleId="8D37995D73C6420291073260F0773154">
    <w:name w:val="8D37995D73C6420291073260F0773154"/>
    <w:rsid w:val="0029583A"/>
    <w:rPr>
      <w:lang w:val="en-US" w:eastAsia="en-US"/>
    </w:rPr>
  </w:style>
  <w:style w:type="paragraph" w:customStyle="1" w:styleId="0D7153D930CB45A79FC6C28F74A13824">
    <w:name w:val="0D7153D930CB45A79FC6C28F74A13824"/>
    <w:rsid w:val="0029583A"/>
    <w:rPr>
      <w:lang w:val="en-US" w:eastAsia="en-US"/>
    </w:rPr>
  </w:style>
  <w:style w:type="paragraph" w:customStyle="1" w:styleId="79D8C9424DAD4E89977E0BC3CAB45C12">
    <w:name w:val="79D8C9424DAD4E89977E0BC3CAB45C12"/>
    <w:rsid w:val="0029583A"/>
    <w:rPr>
      <w:lang w:val="en-US" w:eastAsia="en-US"/>
    </w:rPr>
  </w:style>
  <w:style w:type="paragraph" w:customStyle="1" w:styleId="F412EF410C3F4996B26E7800E2103DD3">
    <w:name w:val="F412EF410C3F4996B26E7800E2103DD3"/>
    <w:rsid w:val="0029583A"/>
    <w:rPr>
      <w:lang w:val="en-US" w:eastAsia="en-US"/>
    </w:rPr>
  </w:style>
  <w:style w:type="paragraph" w:customStyle="1" w:styleId="712567E08729488D8675D7C089F41B93">
    <w:name w:val="712567E08729488D8675D7C089F41B93"/>
    <w:rsid w:val="0029583A"/>
    <w:rPr>
      <w:lang w:val="en-US" w:eastAsia="en-US"/>
    </w:rPr>
  </w:style>
  <w:style w:type="paragraph" w:customStyle="1" w:styleId="D7930DC776F946EEA83FF1CA93D78E58">
    <w:name w:val="D7930DC776F946EEA83FF1CA93D78E58"/>
    <w:rsid w:val="0029583A"/>
    <w:rPr>
      <w:lang w:val="en-US" w:eastAsia="en-US"/>
    </w:rPr>
  </w:style>
  <w:style w:type="paragraph" w:customStyle="1" w:styleId="9AEA02F28D404781AF1B4A520DF4BE9F">
    <w:name w:val="9AEA02F28D404781AF1B4A520DF4BE9F"/>
    <w:rsid w:val="0029583A"/>
    <w:rPr>
      <w:lang w:val="en-US" w:eastAsia="en-US"/>
    </w:rPr>
  </w:style>
  <w:style w:type="paragraph" w:customStyle="1" w:styleId="61B6B185921D4650A97A91BA23A06D49">
    <w:name w:val="61B6B185921D4650A97A91BA23A06D49"/>
    <w:rsid w:val="0029583A"/>
    <w:rPr>
      <w:lang w:val="en-US" w:eastAsia="en-US"/>
    </w:rPr>
  </w:style>
  <w:style w:type="paragraph" w:customStyle="1" w:styleId="64AD435C6152469482F079ED0F6E961B">
    <w:name w:val="64AD435C6152469482F079ED0F6E961B"/>
    <w:rsid w:val="0029583A"/>
    <w:rPr>
      <w:lang w:val="en-US" w:eastAsia="en-US"/>
    </w:rPr>
  </w:style>
  <w:style w:type="paragraph" w:customStyle="1" w:styleId="DA0AA94870284F83858F4B1F0B2A90DC">
    <w:name w:val="DA0AA94870284F83858F4B1F0B2A90DC"/>
    <w:rsid w:val="0029583A"/>
    <w:rPr>
      <w:lang w:val="en-US" w:eastAsia="en-US"/>
    </w:rPr>
  </w:style>
  <w:style w:type="paragraph" w:customStyle="1" w:styleId="D253B811E334430EAEAD34FA7B96B0C4">
    <w:name w:val="D253B811E334430EAEAD34FA7B96B0C4"/>
    <w:rsid w:val="0029583A"/>
    <w:rPr>
      <w:lang w:val="en-US" w:eastAsia="en-US"/>
    </w:rPr>
  </w:style>
  <w:style w:type="paragraph" w:customStyle="1" w:styleId="C2A70D190BDE467DAFE00D51C6B24C85">
    <w:name w:val="C2A70D190BDE467DAFE00D51C6B24C85"/>
    <w:rsid w:val="0029583A"/>
    <w:rPr>
      <w:lang w:val="en-US" w:eastAsia="en-US"/>
    </w:rPr>
  </w:style>
  <w:style w:type="paragraph" w:customStyle="1" w:styleId="B356F9BDD4E84C339416C8C872E37F5F">
    <w:name w:val="B356F9BDD4E84C339416C8C872E37F5F"/>
    <w:rsid w:val="0029583A"/>
    <w:rPr>
      <w:lang w:val="en-US" w:eastAsia="en-US"/>
    </w:rPr>
  </w:style>
  <w:style w:type="paragraph" w:customStyle="1" w:styleId="38ACE17088874BF58ACF848AF99A2247">
    <w:name w:val="38ACE17088874BF58ACF848AF99A2247"/>
    <w:rsid w:val="0029583A"/>
    <w:rPr>
      <w:lang w:val="en-US" w:eastAsia="en-US"/>
    </w:rPr>
  </w:style>
  <w:style w:type="paragraph" w:customStyle="1" w:styleId="68267CDBCDCE401591491F3764BD0E51">
    <w:name w:val="68267CDBCDCE401591491F3764BD0E51"/>
    <w:rsid w:val="0029583A"/>
    <w:rPr>
      <w:lang w:val="en-US" w:eastAsia="en-US"/>
    </w:rPr>
  </w:style>
  <w:style w:type="paragraph" w:customStyle="1" w:styleId="E29E9B1F842D4BE2ACBEF5B39CBAC052">
    <w:name w:val="E29E9B1F842D4BE2ACBEF5B39CBAC052"/>
    <w:rsid w:val="0029583A"/>
    <w:rPr>
      <w:lang w:val="en-US" w:eastAsia="en-US"/>
    </w:rPr>
  </w:style>
  <w:style w:type="paragraph" w:customStyle="1" w:styleId="4F82F9E07B304F89AADA3AC0CE11D8A9">
    <w:name w:val="4F82F9E07B304F89AADA3AC0CE11D8A9"/>
    <w:rsid w:val="0029583A"/>
    <w:rPr>
      <w:lang w:val="en-US" w:eastAsia="en-US"/>
    </w:rPr>
  </w:style>
  <w:style w:type="paragraph" w:customStyle="1" w:styleId="B9F66760AB2F4965A46A77516B345EED">
    <w:name w:val="B9F66760AB2F4965A46A77516B345EED"/>
    <w:rsid w:val="0029583A"/>
    <w:rPr>
      <w:lang w:val="en-US" w:eastAsia="en-US"/>
    </w:rPr>
  </w:style>
  <w:style w:type="paragraph" w:customStyle="1" w:styleId="82E47058730F40AA9FECC299294A37AE">
    <w:name w:val="82E47058730F40AA9FECC299294A37AE"/>
    <w:rsid w:val="0029583A"/>
    <w:rPr>
      <w:lang w:val="en-US" w:eastAsia="en-US"/>
    </w:rPr>
  </w:style>
  <w:style w:type="paragraph" w:customStyle="1" w:styleId="F3DBB26647A146D48B6A7826F6ED25BB">
    <w:name w:val="F3DBB26647A146D48B6A7826F6ED25BB"/>
    <w:rsid w:val="0029583A"/>
    <w:rPr>
      <w:lang w:val="en-US" w:eastAsia="en-US"/>
    </w:rPr>
  </w:style>
  <w:style w:type="paragraph" w:customStyle="1" w:styleId="59385E6F82044AE1B6569A83877BCB0C">
    <w:name w:val="59385E6F82044AE1B6569A83877BCB0C"/>
    <w:rsid w:val="0029583A"/>
    <w:rPr>
      <w:lang w:val="en-US" w:eastAsia="en-US"/>
    </w:rPr>
  </w:style>
  <w:style w:type="paragraph" w:customStyle="1" w:styleId="69CEC783AC4740E895C90CE4E2508B54">
    <w:name w:val="69CEC783AC4740E895C90CE4E2508B54"/>
    <w:rsid w:val="0029583A"/>
    <w:rPr>
      <w:lang w:val="en-US" w:eastAsia="en-US"/>
    </w:rPr>
  </w:style>
  <w:style w:type="paragraph" w:customStyle="1" w:styleId="5AEF1C2CEBD6443791598228D8B11D1C">
    <w:name w:val="5AEF1C2CEBD6443791598228D8B11D1C"/>
    <w:rsid w:val="0029583A"/>
    <w:rPr>
      <w:lang w:val="en-US" w:eastAsia="en-US"/>
    </w:rPr>
  </w:style>
  <w:style w:type="paragraph" w:customStyle="1" w:styleId="BFA214E352CE4138AC1C4A7FEF51789B">
    <w:name w:val="BFA214E352CE4138AC1C4A7FEF51789B"/>
    <w:rsid w:val="0029583A"/>
    <w:rPr>
      <w:lang w:val="en-US" w:eastAsia="en-US"/>
    </w:rPr>
  </w:style>
  <w:style w:type="paragraph" w:customStyle="1" w:styleId="DF079EA18F7E40F58578830D36E2D1B6">
    <w:name w:val="DF079EA18F7E40F58578830D36E2D1B6"/>
    <w:rsid w:val="0029583A"/>
    <w:rPr>
      <w:lang w:val="en-US" w:eastAsia="en-US"/>
    </w:rPr>
  </w:style>
  <w:style w:type="paragraph" w:customStyle="1" w:styleId="70BE7FC9A5C149DD9428B0791E222F0E">
    <w:name w:val="70BE7FC9A5C149DD9428B0791E222F0E"/>
    <w:rsid w:val="0029583A"/>
    <w:rPr>
      <w:lang w:val="en-US" w:eastAsia="en-US"/>
    </w:rPr>
  </w:style>
  <w:style w:type="paragraph" w:customStyle="1" w:styleId="02448D7F15884913B0C86782F43B1E1F">
    <w:name w:val="02448D7F15884913B0C86782F43B1E1F"/>
    <w:rsid w:val="0029583A"/>
    <w:rPr>
      <w:lang w:val="en-US" w:eastAsia="en-US"/>
    </w:rPr>
  </w:style>
  <w:style w:type="paragraph" w:customStyle="1" w:styleId="7019A32D739249319C48D49F77014642">
    <w:name w:val="7019A32D739249319C48D49F77014642"/>
    <w:rsid w:val="0029583A"/>
    <w:rPr>
      <w:lang w:val="en-US" w:eastAsia="en-US"/>
    </w:rPr>
  </w:style>
  <w:style w:type="paragraph" w:customStyle="1" w:styleId="21E51BE27ACC4490B459CC0104C71A19">
    <w:name w:val="21E51BE27ACC4490B459CC0104C71A19"/>
    <w:rsid w:val="0029583A"/>
    <w:rPr>
      <w:lang w:val="en-US" w:eastAsia="en-US"/>
    </w:rPr>
  </w:style>
  <w:style w:type="paragraph" w:customStyle="1" w:styleId="A3F2A7DD2F9541A5A1F7C34A31011550">
    <w:name w:val="A3F2A7DD2F9541A5A1F7C34A31011550"/>
    <w:rsid w:val="0029583A"/>
    <w:rPr>
      <w:lang w:val="en-US" w:eastAsia="en-US"/>
    </w:rPr>
  </w:style>
  <w:style w:type="paragraph" w:customStyle="1" w:styleId="118F6125FCD7457B8F22E1BF7446100C">
    <w:name w:val="118F6125FCD7457B8F22E1BF7446100C"/>
    <w:rsid w:val="0029583A"/>
    <w:rPr>
      <w:lang w:val="en-US" w:eastAsia="en-US"/>
    </w:rPr>
  </w:style>
  <w:style w:type="paragraph" w:customStyle="1" w:styleId="92BE031EA9DB4D09A64C375C2EB7EB3A">
    <w:name w:val="92BE031EA9DB4D09A64C375C2EB7EB3A"/>
    <w:rsid w:val="0029583A"/>
    <w:rPr>
      <w:lang w:val="en-US" w:eastAsia="en-US"/>
    </w:rPr>
  </w:style>
  <w:style w:type="paragraph" w:customStyle="1" w:styleId="2A640431FDB54DFF9533F2D4BA0D0B38">
    <w:name w:val="2A640431FDB54DFF9533F2D4BA0D0B38"/>
    <w:rsid w:val="0029583A"/>
    <w:rPr>
      <w:lang w:val="en-US" w:eastAsia="en-US"/>
    </w:rPr>
  </w:style>
  <w:style w:type="paragraph" w:customStyle="1" w:styleId="29FBC47D5A5E483198F5D7B740EF78AD">
    <w:name w:val="29FBC47D5A5E483198F5D7B740EF78AD"/>
    <w:rsid w:val="0029583A"/>
    <w:rPr>
      <w:lang w:val="en-US" w:eastAsia="en-US"/>
    </w:rPr>
  </w:style>
  <w:style w:type="paragraph" w:customStyle="1" w:styleId="7090EF07A83242D5A2845DA2A1DB7196">
    <w:name w:val="7090EF07A83242D5A2845DA2A1DB7196"/>
    <w:rsid w:val="0029583A"/>
    <w:rPr>
      <w:lang w:val="en-US" w:eastAsia="en-US"/>
    </w:rPr>
  </w:style>
  <w:style w:type="paragraph" w:customStyle="1" w:styleId="74579D0C7D9E4C99B0088CD6597CFA24">
    <w:name w:val="74579D0C7D9E4C99B0088CD6597CFA24"/>
    <w:rsid w:val="0029583A"/>
    <w:rPr>
      <w:lang w:val="en-US" w:eastAsia="en-US"/>
    </w:rPr>
  </w:style>
  <w:style w:type="paragraph" w:customStyle="1" w:styleId="343576B289E34530868BEDB3C0290C69">
    <w:name w:val="343576B289E34530868BEDB3C0290C69"/>
    <w:rsid w:val="0029583A"/>
    <w:rPr>
      <w:lang w:val="en-US" w:eastAsia="en-US"/>
    </w:rPr>
  </w:style>
  <w:style w:type="paragraph" w:customStyle="1" w:styleId="C19F17DAB74449A08753EC097F164239">
    <w:name w:val="C19F17DAB74449A08753EC097F164239"/>
    <w:rsid w:val="0029583A"/>
    <w:rPr>
      <w:lang w:val="en-US" w:eastAsia="en-US"/>
    </w:rPr>
  </w:style>
  <w:style w:type="paragraph" w:customStyle="1" w:styleId="ACC41A39F0614998B495D0A423F16018">
    <w:name w:val="ACC41A39F0614998B495D0A423F16018"/>
    <w:rsid w:val="0029583A"/>
    <w:rPr>
      <w:lang w:val="en-US" w:eastAsia="en-US"/>
    </w:rPr>
  </w:style>
  <w:style w:type="paragraph" w:customStyle="1" w:styleId="572382642D0242489FEBCCB95B7E4D08">
    <w:name w:val="572382642D0242489FEBCCB95B7E4D08"/>
    <w:rsid w:val="0029583A"/>
    <w:rPr>
      <w:lang w:val="en-US" w:eastAsia="en-US"/>
    </w:rPr>
  </w:style>
  <w:style w:type="paragraph" w:customStyle="1" w:styleId="0266BCD2AB584BFD83DA27B146DC83BB">
    <w:name w:val="0266BCD2AB584BFD83DA27B146DC83BB"/>
    <w:rsid w:val="0029583A"/>
    <w:rPr>
      <w:lang w:val="en-US" w:eastAsia="en-US"/>
    </w:rPr>
  </w:style>
  <w:style w:type="paragraph" w:customStyle="1" w:styleId="52122889439246EBBA01A26C59EC0F21">
    <w:name w:val="52122889439246EBBA01A26C59EC0F21"/>
    <w:rsid w:val="0029583A"/>
    <w:rPr>
      <w:lang w:val="en-US" w:eastAsia="en-US"/>
    </w:rPr>
  </w:style>
  <w:style w:type="paragraph" w:customStyle="1" w:styleId="72D9F34A85824DD18C7AB0F8DDC35D42">
    <w:name w:val="72D9F34A85824DD18C7AB0F8DDC35D42"/>
    <w:rsid w:val="0029583A"/>
    <w:rPr>
      <w:lang w:val="en-US" w:eastAsia="en-US"/>
    </w:rPr>
  </w:style>
  <w:style w:type="paragraph" w:customStyle="1" w:styleId="DB69C5E056BB4A609980CFB934351F5A">
    <w:name w:val="DB69C5E056BB4A609980CFB934351F5A"/>
    <w:rsid w:val="0029583A"/>
    <w:rPr>
      <w:lang w:val="en-US" w:eastAsia="en-US"/>
    </w:rPr>
  </w:style>
  <w:style w:type="paragraph" w:customStyle="1" w:styleId="5A25A03A518F4FEBBE20DDCDD29F7FD3">
    <w:name w:val="5A25A03A518F4FEBBE20DDCDD29F7FD3"/>
    <w:rsid w:val="0029583A"/>
    <w:rPr>
      <w:lang w:val="en-US" w:eastAsia="en-US"/>
    </w:rPr>
  </w:style>
  <w:style w:type="paragraph" w:customStyle="1" w:styleId="E6802AFBB467463CA07C8DEE8D5B1942">
    <w:name w:val="E6802AFBB467463CA07C8DEE8D5B1942"/>
    <w:rsid w:val="0029583A"/>
    <w:rPr>
      <w:lang w:val="en-US" w:eastAsia="en-US"/>
    </w:rPr>
  </w:style>
  <w:style w:type="paragraph" w:customStyle="1" w:styleId="C1717CAB2E3045BFB307F73D4163D8FD">
    <w:name w:val="C1717CAB2E3045BFB307F73D4163D8FD"/>
    <w:rsid w:val="0029583A"/>
    <w:rPr>
      <w:lang w:val="en-US" w:eastAsia="en-US"/>
    </w:rPr>
  </w:style>
  <w:style w:type="paragraph" w:customStyle="1" w:styleId="ECBED63A83064B2EA4EB592E8999BEAF">
    <w:name w:val="ECBED63A83064B2EA4EB592E8999BEAF"/>
    <w:rsid w:val="0029583A"/>
    <w:rPr>
      <w:lang w:val="en-US" w:eastAsia="en-US"/>
    </w:rPr>
  </w:style>
  <w:style w:type="paragraph" w:customStyle="1" w:styleId="153036B3DDF64BE0869552977B43834C">
    <w:name w:val="153036B3DDF64BE0869552977B43834C"/>
    <w:rsid w:val="0029583A"/>
    <w:rPr>
      <w:lang w:val="en-US" w:eastAsia="en-US"/>
    </w:rPr>
  </w:style>
  <w:style w:type="paragraph" w:customStyle="1" w:styleId="3F635D210AD447D4962D7E2F48AA32CC">
    <w:name w:val="3F635D210AD447D4962D7E2F48AA32CC"/>
    <w:rsid w:val="0029583A"/>
    <w:rPr>
      <w:lang w:val="en-US" w:eastAsia="en-US"/>
    </w:rPr>
  </w:style>
  <w:style w:type="paragraph" w:customStyle="1" w:styleId="FCDCB7D7C806415E905779238916EA8E">
    <w:name w:val="FCDCB7D7C806415E905779238916EA8E"/>
    <w:rsid w:val="0029583A"/>
    <w:rPr>
      <w:lang w:val="en-US" w:eastAsia="en-US"/>
    </w:rPr>
  </w:style>
  <w:style w:type="paragraph" w:customStyle="1" w:styleId="E2C253B77B4C467CBFB31B5A93EC82E2">
    <w:name w:val="E2C253B77B4C467CBFB31B5A93EC82E2"/>
    <w:rsid w:val="0029583A"/>
    <w:rPr>
      <w:lang w:val="en-US" w:eastAsia="en-US"/>
    </w:rPr>
  </w:style>
  <w:style w:type="paragraph" w:customStyle="1" w:styleId="9637D7AA5A5449E8899D973DDB34D495">
    <w:name w:val="9637D7AA5A5449E8899D973DDB34D495"/>
    <w:rsid w:val="0029583A"/>
    <w:rPr>
      <w:lang w:val="en-US" w:eastAsia="en-US"/>
    </w:rPr>
  </w:style>
  <w:style w:type="paragraph" w:customStyle="1" w:styleId="425229B183254714ABFCC1AB8C24A935">
    <w:name w:val="425229B183254714ABFCC1AB8C24A935"/>
    <w:rsid w:val="0029583A"/>
    <w:rPr>
      <w:lang w:val="en-US" w:eastAsia="en-US"/>
    </w:rPr>
  </w:style>
  <w:style w:type="paragraph" w:customStyle="1" w:styleId="97302B3D196F4DCE83ECC5F56DD653F4">
    <w:name w:val="97302B3D196F4DCE83ECC5F56DD653F4"/>
    <w:rsid w:val="0029583A"/>
    <w:rPr>
      <w:lang w:val="en-US" w:eastAsia="en-US"/>
    </w:rPr>
  </w:style>
  <w:style w:type="paragraph" w:customStyle="1" w:styleId="FEF28B2B1D6D4D2DB80E5037071B60F3">
    <w:name w:val="FEF28B2B1D6D4D2DB80E5037071B60F3"/>
    <w:rsid w:val="0029583A"/>
    <w:rPr>
      <w:lang w:val="en-US" w:eastAsia="en-US"/>
    </w:rPr>
  </w:style>
  <w:style w:type="paragraph" w:customStyle="1" w:styleId="986F397953F24575AECD04785BFE6E3E">
    <w:name w:val="986F397953F24575AECD04785BFE6E3E"/>
    <w:rsid w:val="0029583A"/>
    <w:rPr>
      <w:lang w:val="en-US" w:eastAsia="en-US"/>
    </w:rPr>
  </w:style>
  <w:style w:type="paragraph" w:customStyle="1" w:styleId="A843B9222F744A999FE1B44C483F9108">
    <w:name w:val="A843B9222F744A999FE1B44C483F9108"/>
    <w:rsid w:val="0029583A"/>
    <w:rPr>
      <w:lang w:val="en-US" w:eastAsia="en-US"/>
    </w:rPr>
  </w:style>
  <w:style w:type="paragraph" w:customStyle="1" w:styleId="A470C195F83F49538748439FC2688FAC">
    <w:name w:val="A470C195F83F49538748439FC2688FAC"/>
    <w:rsid w:val="0029583A"/>
    <w:rPr>
      <w:lang w:val="en-US" w:eastAsia="en-US"/>
    </w:rPr>
  </w:style>
  <w:style w:type="paragraph" w:customStyle="1" w:styleId="FFA6544B1040481EA7D83CFB67D5B81D">
    <w:name w:val="FFA6544B1040481EA7D83CFB67D5B81D"/>
    <w:rsid w:val="0029583A"/>
    <w:rPr>
      <w:lang w:val="en-US" w:eastAsia="en-US"/>
    </w:rPr>
  </w:style>
  <w:style w:type="paragraph" w:customStyle="1" w:styleId="9AB9CCF0267D4A07986DE795D4917865">
    <w:name w:val="9AB9CCF0267D4A07986DE795D4917865"/>
    <w:rsid w:val="0029583A"/>
    <w:rPr>
      <w:lang w:val="en-US" w:eastAsia="en-US"/>
    </w:rPr>
  </w:style>
  <w:style w:type="paragraph" w:customStyle="1" w:styleId="E43B16759FA74453B51D7DA733DC7FBC">
    <w:name w:val="E43B16759FA74453B51D7DA733DC7FBC"/>
    <w:rsid w:val="0029583A"/>
    <w:rPr>
      <w:lang w:val="en-US" w:eastAsia="en-US"/>
    </w:rPr>
  </w:style>
  <w:style w:type="paragraph" w:customStyle="1" w:styleId="098F524630CE4C95BDE26DAA484F26F3">
    <w:name w:val="098F524630CE4C95BDE26DAA484F26F3"/>
    <w:rsid w:val="0029583A"/>
    <w:rPr>
      <w:lang w:val="en-US" w:eastAsia="en-US"/>
    </w:rPr>
  </w:style>
  <w:style w:type="paragraph" w:customStyle="1" w:styleId="93D1B81F936A4D7D948A0AA6BB3FE5D0">
    <w:name w:val="93D1B81F936A4D7D948A0AA6BB3FE5D0"/>
    <w:rsid w:val="0029583A"/>
    <w:rPr>
      <w:lang w:val="en-US" w:eastAsia="en-US"/>
    </w:rPr>
  </w:style>
  <w:style w:type="paragraph" w:customStyle="1" w:styleId="2B7954F7DB1A4C91A975D0B62BE4CCC8">
    <w:name w:val="2B7954F7DB1A4C91A975D0B62BE4CCC8"/>
    <w:rsid w:val="0029583A"/>
    <w:rPr>
      <w:lang w:val="en-US" w:eastAsia="en-US"/>
    </w:rPr>
  </w:style>
  <w:style w:type="paragraph" w:customStyle="1" w:styleId="12FFB9656B1A4CB9B64376917CB7BE48">
    <w:name w:val="12FFB9656B1A4CB9B64376917CB7BE48"/>
    <w:rsid w:val="0029583A"/>
    <w:rPr>
      <w:lang w:val="en-US" w:eastAsia="en-US"/>
    </w:rPr>
  </w:style>
  <w:style w:type="paragraph" w:customStyle="1" w:styleId="7045BB72F27243758D9AD6E5C55E6596">
    <w:name w:val="7045BB72F27243758D9AD6E5C55E6596"/>
    <w:rsid w:val="0029583A"/>
    <w:rPr>
      <w:lang w:val="en-US" w:eastAsia="en-US"/>
    </w:rPr>
  </w:style>
  <w:style w:type="paragraph" w:customStyle="1" w:styleId="D2171D8A9B10407EBF171D4B4840E34C">
    <w:name w:val="D2171D8A9B10407EBF171D4B4840E34C"/>
    <w:rsid w:val="0029583A"/>
    <w:rPr>
      <w:lang w:val="en-US" w:eastAsia="en-US"/>
    </w:rPr>
  </w:style>
  <w:style w:type="paragraph" w:customStyle="1" w:styleId="3EDD348AC49D4B068A1BC83B89CF0A3B">
    <w:name w:val="3EDD348AC49D4B068A1BC83B89CF0A3B"/>
    <w:rsid w:val="0029583A"/>
    <w:rPr>
      <w:lang w:val="en-US" w:eastAsia="en-US"/>
    </w:rPr>
  </w:style>
  <w:style w:type="paragraph" w:customStyle="1" w:styleId="5819D0FC32644BFE8453CA7842F285C4">
    <w:name w:val="5819D0FC32644BFE8453CA7842F285C4"/>
    <w:rsid w:val="0029583A"/>
    <w:rPr>
      <w:lang w:val="en-US" w:eastAsia="en-US"/>
    </w:rPr>
  </w:style>
  <w:style w:type="paragraph" w:customStyle="1" w:styleId="1979DD6A6B9248368E131BAA8785D546">
    <w:name w:val="1979DD6A6B9248368E131BAA8785D546"/>
    <w:rsid w:val="0029583A"/>
    <w:rPr>
      <w:lang w:val="en-US" w:eastAsia="en-US"/>
    </w:rPr>
  </w:style>
  <w:style w:type="paragraph" w:customStyle="1" w:styleId="34B33F08D32D44258DF629C9F34AB158">
    <w:name w:val="34B33F08D32D44258DF629C9F34AB158"/>
    <w:rsid w:val="0029583A"/>
    <w:rPr>
      <w:lang w:val="en-US" w:eastAsia="en-US"/>
    </w:rPr>
  </w:style>
  <w:style w:type="paragraph" w:customStyle="1" w:styleId="BBC6D8B6222740239168B0077327012B">
    <w:name w:val="BBC6D8B6222740239168B0077327012B"/>
    <w:rsid w:val="0029583A"/>
    <w:rPr>
      <w:lang w:val="en-US" w:eastAsia="en-US"/>
    </w:rPr>
  </w:style>
  <w:style w:type="paragraph" w:customStyle="1" w:styleId="960EFE650A254A01A6038EADEB0F3F5E">
    <w:name w:val="960EFE650A254A01A6038EADEB0F3F5E"/>
    <w:rsid w:val="0029583A"/>
    <w:rPr>
      <w:lang w:val="en-US" w:eastAsia="en-US"/>
    </w:rPr>
  </w:style>
  <w:style w:type="paragraph" w:customStyle="1" w:styleId="2D485FF756F449A09D40996BA6FB81B3">
    <w:name w:val="2D485FF756F449A09D40996BA6FB81B3"/>
    <w:rsid w:val="0029583A"/>
    <w:rPr>
      <w:lang w:val="en-US" w:eastAsia="en-US"/>
    </w:rPr>
  </w:style>
  <w:style w:type="paragraph" w:customStyle="1" w:styleId="06690848F83F4398BC7AC8BA264E44F8">
    <w:name w:val="06690848F83F4398BC7AC8BA264E44F8"/>
    <w:rsid w:val="0029583A"/>
    <w:rPr>
      <w:lang w:val="en-US" w:eastAsia="en-US"/>
    </w:rPr>
  </w:style>
  <w:style w:type="paragraph" w:customStyle="1" w:styleId="371C0D2E47954CDEB86D50406F8B4BFE">
    <w:name w:val="371C0D2E47954CDEB86D50406F8B4BFE"/>
    <w:rsid w:val="0029583A"/>
    <w:rPr>
      <w:lang w:val="en-US" w:eastAsia="en-US"/>
    </w:rPr>
  </w:style>
  <w:style w:type="paragraph" w:customStyle="1" w:styleId="7C73E587D3AA49AAB82029627AACD360">
    <w:name w:val="7C73E587D3AA49AAB82029627AACD360"/>
    <w:rsid w:val="0029583A"/>
    <w:rPr>
      <w:lang w:val="en-US" w:eastAsia="en-US"/>
    </w:rPr>
  </w:style>
  <w:style w:type="paragraph" w:customStyle="1" w:styleId="E6D0E13676BB453ABE21ACF99CDD9A42">
    <w:name w:val="E6D0E13676BB453ABE21ACF99CDD9A42"/>
    <w:rsid w:val="0029583A"/>
    <w:rPr>
      <w:lang w:val="en-US" w:eastAsia="en-US"/>
    </w:rPr>
  </w:style>
  <w:style w:type="paragraph" w:customStyle="1" w:styleId="C124DBF429214CE89D254EC1CA4CB018">
    <w:name w:val="C124DBF429214CE89D254EC1CA4CB018"/>
    <w:rsid w:val="0029583A"/>
    <w:rPr>
      <w:lang w:val="en-US" w:eastAsia="en-US"/>
    </w:rPr>
  </w:style>
  <w:style w:type="paragraph" w:customStyle="1" w:styleId="7F784794863745FE99AED8EBB2862775">
    <w:name w:val="7F784794863745FE99AED8EBB2862775"/>
    <w:rsid w:val="0029583A"/>
    <w:rPr>
      <w:lang w:val="en-US" w:eastAsia="en-US"/>
    </w:rPr>
  </w:style>
  <w:style w:type="paragraph" w:customStyle="1" w:styleId="036D48145FB94BA1A2850BADDF202E9E">
    <w:name w:val="036D48145FB94BA1A2850BADDF202E9E"/>
    <w:rsid w:val="0029583A"/>
    <w:rPr>
      <w:lang w:val="en-US" w:eastAsia="en-US"/>
    </w:rPr>
  </w:style>
  <w:style w:type="paragraph" w:customStyle="1" w:styleId="B7F6EEB4C821405DAC440AFD3A7E543D">
    <w:name w:val="B7F6EEB4C821405DAC440AFD3A7E543D"/>
    <w:rsid w:val="0029583A"/>
    <w:rPr>
      <w:lang w:val="en-US" w:eastAsia="en-US"/>
    </w:rPr>
  </w:style>
  <w:style w:type="paragraph" w:customStyle="1" w:styleId="84FE045B26594F2AA70869A2DB96D13F">
    <w:name w:val="84FE045B26594F2AA70869A2DB96D13F"/>
    <w:rsid w:val="0029583A"/>
    <w:rPr>
      <w:lang w:val="en-US" w:eastAsia="en-US"/>
    </w:rPr>
  </w:style>
  <w:style w:type="paragraph" w:customStyle="1" w:styleId="F68EC30FA7AB4730931B85AE7D74F43D">
    <w:name w:val="F68EC30FA7AB4730931B85AE7D74F43D"/>
    <w:rsid w:val="0029583A"/>
    <w:rPr>
      <w:lang w:val="en-US" w:eastAsia="en-US"/>
    </w:rPr>
  </w:style>
  <w:style w:type="paragraph" w:customStyle="1" w:styleId="BD7B496D94EB4160BCAE2FB01718FFCF">
    <w:name w:val="BD7B496D94EB4160BCAE2FB01718FFCF"/>
    <w:rsid w:val="0029583A"/>
    <w:rPr>
      <w:lang w:val="en-US" w:eastAsia="en-US"/>
    </w:rPr>
  </w:style>
  <w:style w:type="paragraph" w:customStyle="1" w:styleId="9137CBBF74FD4F23AB3D8BA778244C65">
    <w:name w:val="9137CBBF74FD4F23AB3D8BA778244C65"/>
    <w:rsid w:val="0029583A"/>
    <w:rPr>
      <w:lang w:val="en-US" w:eastAsia="en-US"/>
    </w:rPr>
  </w:style>
  <w:style w:type="paragraph" w:customStyle="1" w:styleId="493AA43555E34087A3BECE7126CAF6DE">
    <w:name w:val="493AA43555E34087A3BECE7126CAF6DE"/>
    <w:rsid w:val="0029583A"/>
    <w:rPr>
      <w:lang w:val="en-US" w:eastAsia="en-US"/>
    </w:rPr>
  </w:style>
  <w:style w:type="paragraph" w:customStyle="1" w:styleId="FB35D0A22E8C4A25871D09E4CE9AF1A5">
    <w:name w:val="FB35D0A22E8C4A25871D09E4CE9AF1A5"/>
    <w:rsid w:val="0029583A"/>
    <w:rPr>
      <w:lang w:val="en-US" w:eastAsia="en-US"/>
    </w:rPr>
  </w:style>
  <w:style w:type="paragraph" w:customStyle="1" w:styleId="045CB1EF357A4D30A9D4A9FD49668324">
    <w:name w:val="045CB1EF357A4D30A9D4A9FD49668324"/>
    <w:rsid w:val="0029583A"/>
    <w:rPr>
      <w:lang w:val="en-US" w:eastAsia="en-US"/>
    </w:rPr>
  </w:style>
  <w:style w:type="paragraph" w:customStyle="1" w:styleId="A85331A4D3564D93BCC721C0533E0B15">
    <w:name w:val="A85331A4D3564D93BCC721C0533E0B15"/>
    <w:rsid w:val="0029583A"/>
    <w:rPr>
      <w:lang w:val="en-US" w:eastAsia="en-US"/>
    </w:rPr>
  </w:style>
  <w:style w:type="paragraph" w:customStyle="1" w:styleId="6AB06EF5C06E412886160986F35BDB3A">
    <w:name w:val="6AB06EF5C06E412886160986F35BDB3A"/>
    <w:rsid w:val="0029583A"/>
    <w:rPr>
      <w:lang w:val="en-US" w:eastAsia="en-US"/>
    </w:rPr>
  </w:style>
  <w:style w:type="paragraph" w:customStyle="1" w:styleId="B1FABDD3249641DC8F1F031520BB3E79">
    <w:name w:val="B1FABDD3249641DC8F1F031520BB3E79"/>
    <w:rsid w:val="0029583A"/>
    <w:rPr>
      <w:lang w:val="en-US" w:eastAsia="en-US"/>
    </w:rPr>
  </w:style>
  <w:style w:type="paragraph" w:customStyle="1" w:styleId="2982AD13B6F24F0AAE72397DCB486C9D">
    <w:name w:val="2982AD13B6F24F0AAE72397DCB486C9D"/>
    <w:rsid w:val="0029583A"/>
    <w:rPr>
      <w:lang w:val="en-US" w:eastAsia="en-US"/>
    </w:rPr>
  </w:style>
  <w:style w:type="paragraph" w:customStyle="1" w:styleId="515F9DDC83244B77B45666CF660BC947">
    <w:name w:val="515F9DDC83244B77B45666CF660BC947"/>
    <w:rsid w:val="0029583A"/>
    <w:rPr>
      <w:lang w:val="en-US" w:eastAsia="en-US"/>
    </w:rPr>
  </w:style>
  <w:style w:type="paragraph" w:customStyle="1" w:styleId="9E862B9330074A159DA3E697E5AEECDC">
    <w:name w:val="9E862B9330074A159DA3E697E5AEECDC"/>
    <w:rsid w:val="0029583A"/>
    <w:rPr>
      <w:lang w:val="en-US" w:eastAsia="en-US"/>
    </w:rPr>
  </w:style>
  <w:style w:type="paragraph" w:customStyle="1" w:styleId="7D4B628C27904A4BB718BFBB00DE9C61">
    <w:name w:val="7D4B628C27904A4BB718BFBB00DE9C61"/>
    <w:rsid w:val="0029583A"/>
    <w:rPr>
      <w:lang w:val="en-US" w:eastAsia="en-US"/>
    </w:rPr>
  </w:style>
  <w:style w:type="paragraph" w:customStyle="1" w:styleId="1C7E4235F660465AA867784F0B373B82">
    <w:name w:val="1C7E4235F660465AA867784F0B373B82"/>
    <w:rsid w:val="0029583A"/>
    <w:rPr>
      <w:lang w:val="en-US" w:eastAsia="en-US"/>
    </w:rPr>
  </w:style>
  <w:style w:type="paragraph" w:customStyle="1" w:styleId="242D26AEA185439990491E34568FC6EF">
    <w:name w:val="242D26AEA185439990491E34568FC6EF"/>
    <w:rsid w:val="0029583A"/>
    <w:rPr>
      <w:lang w:val="en-US" w:eastAsia="en-US"/>
    </w:rPr>
  </w:style>
  <w:style w:type="paragraph" w:customStyle="1" w:styleId="0D83CF564AAC4BA883619198C81CD61D">
    <w:name w:val="0D83CF564AAC4BA883619198C81CD61D"/>
    <w:rsid w:val="0029583A"/>
    <w:rPr>
      <w:lang w:val="en-US" w:eastAsia="en-US"/>
    </w:rPr>
  </w:style>
  <w:style w:type="paragraph" w:customStyle="1" w:styleId="5F37ACE898624F26B7335F19056D6324">
    <w:name w:val="5F37ACE898624F26B7335F19056D6324"/>
    <w:rsid w:val="0029583A"/>
    <w:rPr>
      <w:lang w:val="en-US" w:eastAsia="en-US"/>
    </w:rPr>
  </w:style>
  <w:style w:type="paragraph" w:customStyle="1" w:styleId="FA2A12CFBEDF4D619F9C0F1B2E1E36D2">
    <w:name w:val="FA2A12CFBEDF4D619F9C0F1B2E1E36D2"/>
    <w:rsid w:val="0029583A"/>
    <w:rPr>
      <w:lang w:val="en-US" w:eastAsia="en-US"/>
    </w:rPr>
  </w:style>
  <w:style w:type="paragraph" w:customStyle="1" w:styleId="8D8556A513F44A15A189F00431DDA256">
    <w:name w:val="8D8556A513F44A15A189F00431DDA256"/>
    <w:rsid w:val="0029583A"/>
    <w:rPr>
      <w:lang w:val="en-US" w:eastAsia="en-US"/>
    </w:rPr>
  </w:style>
  <w:style w:type="paragraph" w:customStyle="1" w:styleId="54D284BE0D85467FA4EA3D9A394E19D1">
    <w:name w:val="54D284BE0D85467FA4EA3D9A394E19D1"/>
    <w:rsid w:val="0029583A"/>
    <w:rPr>
      <w:lang w:val="en-US" w:eastAsia="en-US"/>
    </w:rPr>
  </w:style>
  <w:style w:type="paragraph" w:customStyle="1" w:styleId="E125A778914A4CB5B9D668F40550F8A4">
    <w:name w:val="E125A778914A4CB5B9D668F40550F8A4"/>
    <w:rsid w:val="0029583A"/>
    <w:rPr>
      <w:lang w:val="en-US" w:eastAsia="en-US"/>
    </w:rPr>
  </w:style>
  <w:style w:type="paragraph" w:customStyle="1" w:styleId="211E5C4A868C4C33B5653CD7847DAC01">
    <w:name w:val="211E5C4A868C4C33B5653CD7847DAC01"/>
    <w:rsid w:val="0029583A"/>
    <w:rPr>
      <w:lang w:val="en-US" w:eastAsia="en-US"/>
    </w:rPr>
  </w:style>
  <w:style w:type="paragraph" w:customStyle="1" w:styleId="C32CCA6AEC4544AD8C78E1DED93C3A75">
    <w:name w:val="C32CCA6AEC4544AD8C78E1DED93C3A75"/>
    <w:rsid w:val="0029583A"/>
    <w:rPr>
      <w:lang w:val="en-US" w:eastAsia="en-US"/>
    </w:rPr>
  </w:style>
  <w:style w:type="paragraph" w:customStyle="1" w:styleId="9714E0C6435147969EF24E15C2735E7F">
    <w:name w:val="9714E0C6435147969EF24E15C2735E7F"/>
    <w:rsid w:val="0029583A"/>
    <w:rPr>
      <w:lang w:val="en-US" w:eastAsia="en-US"/>
    </w:rPr>
  </w:style>
  <w:style w:type="paragraph" w:customStyle="1" w:styleId="63B632B5575B4A16B7B3D7946A2D57C4">
    <w:name w:val="63B632B5575B4A16B7B3D7946A2D57C4"/>
    <w:rsid w:val="0029583A"/>
    <w:rPr>
      <w:lang w:val="en-US" w:eastAsia="en-US"/>
    </w:rPr>
  </w:style>
  <w:style w:type="paragraph" w:customStyle="1" w:styleId="6D0E7462AFA844749D3951F0EC4D9A0F">
    <w:name w:val="6D0E7462AFA844749D3951F0EC4D9A0F"/>
    <w:rsid w:val="0029583A"/>
    <w:rPr>
      <w:lang w:val="en-US" w:eastAsia="en-US"/>
    </w:rPr>
  </w:style>
  <w:style w:type="paragraph" w:customStyle="1" w:styleId="1369BE53F0344C6DA0FA5A6AD4854BD4">
    <w:name w:val="1369BE53F0344C6DA0FA5A6AD4854BD4"/>
    <w:rsid w:val="0029583A"/>
    <w:rPr>
      <w:lang w:val="en-US" w:eastAsia="en-US"/>
    </w:rPr>
  </w:style>
  <w:style w:type="paragraph" w:customStyle="1" w:styleId="0F3D18FE14964936A45EBB7A3FD510F0">
    <w:name w:val="0F3D18FE14964936A45EBB7A3FD510F0"/>
    <w:rsid w:val="0029583A"/>
    <w:rPr>
      <w:lang w:val="en-US" w:eastAsia="en-US"/>
    </w:rPr>
  </w:style>
  <w:style w:type="paragraph" w:customStyle="1" w:styleId="5CE5DD1ADF964CA798172C33DFDC2F94">
    <w:name w:val="5CE5DD1ADF964CA798172C33DFDC2F94"/>
    <w:rsid w:val="0029583A"/>
    <w:rPr>
      <w:lang w:val="en-US" w:eastAsia="en-US"/>
    </w:rPr>
  </w:style>
  <w:style w:type="paragraph" w:customStyle="1" w:styleId="CB61630DCFF14C7CB99D9E44A86429C6">
    <w:name w:val="CB61630DCFF14C7CB99D9E44A86429C6"/>
    <w:rsid w:val="0029583A"/>
    <w:rPr>
      <w:lang w:val="en-US" w:eastAsia="en-US"/>
    </w:rPr>
  </w:style>
  <w:style w:type="paragraph" w:customStyle="1" w:styleId="1EFC1CCB10AE47B9A2A525908077BD55">
    <w:name w:val="1EFC1CCB10AE47B9A2A525908077BD55"/>
    <w:rsid w:val="0029583A"/>
    <w:rPr>
      <w:lang w:val="en-US" w:eastAsia="en-US"/>
    </w:rPr>
  </w:style>
  <w:style w:type="paragraph" w:customStyle="1" w:styleId="7207765D22124E98923CF979815CDD89">
    <w:name w:val="7207765D22124E98923CF979815CDD89"/>
    <w:rsid w:val="0029583A"/>
    <w:rPr>
      <w:lang w:val="en-US" w:eastAsia="en-US"/>
    </w:rPr>
  </w:style>
  <w:style w:type="paragraph" w:customStyle="1" w:styleId="62FC490D128C478383F53881579C2B0B">
    <w:name w:val="62FC490D128C478383F53881579C2B0B"/>
    <w:rsid w:val="0029583A"/>
    <w:rPr>
      <w:lang w:val="en-US" w:eastAsia="en-US"/>
    </w:rPr>
  </w:style>
  <w:style w:type="paragraph" w:customStyle="1" w:styleId="B2A9D811791D4F799793F0A81FE13FEC">
    <w:name w:val="B2A9D811791D4F799793F0A81FE13FEC"/>
    <w:rsid w:val="0029583A"/>
    <w:rPr>
      <w:lang w:val="en-US" w:eastAsia="en-US"/>
    </w:rPr>
  </w:style>
  <w:style w:type="paragraph" w:customStyle="1" w:styleId="6BDED7DF00714844B889C656206C3CFB">
    <w:name w:val="6BDED7DF00714844B889C656206C3CFB"/>
    <w:rsid w:val="0029583A"/>
    <w:rPr>
      <w:lang w:val="en-US" w:eastAsia="en-US"/>
    </w:rPr>
  </w:style>
  <w:style w:type="paragraph" w:customStyle="1" w:styleId="6C7374ADEEAF4DAA89567157F411154E">
    <w:name w:val="6C7374ADEEAF4DAA89567157F411154E"/>
    <w:rsid w:val="0029583A"/>
    <w:rPr>
      <w:lang w:val="en-US" w:eastAsia="en-US"/>
    </w:rPr>
  </w:style>
  <w:style w:type="paragraph" w:customStyle="1" w:styleId="8733510E83344C84A315FD83D7A04140">
    <w:name w:val="8733510E83344C84A315FD83D7A04140"/>
    <w:rsid w:val="0029583A"/>
    <w:rPr>
      <w:lang w:val="en-US" w:eastAsia="en-US"/>
    </w:rPr>
  </w:style>
  <w:style w:type="paragraph" w:customStyle="1" w:styleId="FBF674C9BDCD45809B4F006B4220A848">
    <w:name w:val="FBF674C9BDCD45809B4F006B4220A848"/>
    <w:rsid w:val="0029583A"/>
    <w:rPr>
      <w:lang w:val="en-US" w:eastAsia="en-US"/>
    </w:rPr>
  </w:style>
  <w:style w:type="paragraph" w:customStyle="1" w:styleId="C4D41FDC3845414BA237730D79DA6A5F">
    <w:name w:val="C4D41FDC3845414BA237730D79DA6A5F"/>
    <w:rsid w:val="0029583A"/>
    <w:rPr>
      <w:lang w:val="en-US" w:eastAsia="en-US"/>
    </w:rPr>
  </w:style>
  <w:style w:type="paragraph" w:customStyle="1" w:styleId="AADF88FFAA7D4ED2AEBED6DAB9DB63BA">
    <w:name w:val="AADF88FFAA7D4ED2AEBED6DAB9DB63BA"/>
    <w:rsid w:val="0029583A"/>
    <w:rPr>
      <w:lang w:val="en-US" w:eastAsia="en-US"/>
    </w:rPr>
  </w:style>
  <w:style w:type="paragraph" w:customStyle="1" w:styleId="F2831BEC3ACC437294B103477DDD0A52">
    <w:name w:val="F2831BEC3ACC437294B103477DDD0A52"/>
    <w:rsid w:val="0029583A"/>
    <w:rPr>
      <w:lang w:val="en-US" w:eastAsia="en-US"/>
    </w:rPr>
  </w:style>
  <w:style w:type="paragraph" w:customStyle="1" w:styleId="F1BC90A9C8464680835A21882195DA57">
    <w:name w:val="F1BC90A9C8464680835A21882195DA57"/>
    <w:rsid w:val="0029583A"/>
    <w:rPr>
      <w:lang w:val="en-US" w:eastAsia="en-US"/>
    </w:rPr>
  </w:style>
  <w:style w:type="paragraph" w:customStyle="1" w:styleId="B983A06FD06E49E6B72B07388D0D45C5">
    <w:name w:val="B983A06FD06E49E6B72B07388D0D45C5"/>
    <w:rsid w:val="0029583A"/>
    <w:rPr>
      <w:lang w:val="en-US" w:eastAsia="en-US"/>
    </w:rPr>
  </w:style>
  <w:style w:type="paragraph" w:customStyle="1" w:styleId="84B8E4D7981B45D39E5EC94ED73C5B55">
    <w:name w:val="84B8E4D7981B45D39E5EC94ED73C5B55"/>
    <w:rsid w:val="0029583A"/>
    <w:rPr>
      <w:lang w:val="en-US" w:eastAsia="en-US"/>
    </w:rPr>
  </w:style>
  <w:style w:type="paragraph" w:customStyle="1" w:styleId="FFA88A3A6F7F4E7FB851431BC823CA2B">
    <w:name w:val="FFA88A3A6F7F4E7FB851431BC823CA2B"/>
    <w:rsid w:val="0029583A"/>
    <w:rPr>
      <w:lang w:val="en-US" w:eastAsia="en-US"/>
    </w:rPr>
  </w:style>
  <w:style w:type="paragraph" w:customStyle="1" w:styleId="536FE7BE948340EEA755B5F598C551C0">
    <w:name w:val="536FE7BE948340EEA755B5F598C551C0"/>
    <w:rsid w:val="0029583A"/>
    <w:rPr>
      <w:lang w:val="en-US" w:eastAsia="en-US"/>
    </w:rPr>
  </w:style>
  <w:style w:type="paragraph" w:customStyle="1" w:styleId="FC0618CF44B3480E939D70A336EA5575">
    <w:name w:val="FC0618CF44B3480E939D70A336EA5575"/>
    <w:rsid w:val="0029583A"/>
    <w:rPr>
      <w:lang w:val="en-US" w:eastAsia="en-US"/>
    </w:rPr>
  </w:style>
  <w:style w:type="paragraph" w:customStyle="1" w:styleId="5CD3DFC116C94F5AAEFE4E109013DD64">
    <w:name w:val="5CD3DFC116C94F5AAEFE4E109013DD64"/>
    <w:rsid w:val="0029583A"/>
    <w:rPr>
      <w:lang w:val="en-US" w:eastAsia="en-US"/>
    </w:rPr>
  </w:style>
  <w:style w:type="paragraph" w:customStyle="1" w:styleId="07C8715D83BA4678942D7AF5D08EA7DA">
    <w:name w:val="07C8715D83BA4678942D7AF5D08EA7DA"/>
    <w:rsid w:val="0029583A"/>
    <w:rPr>
      <w:lang w:val="en-US" w:eastAsia="en-US"/>
    </w:rPr>
  </w:style>
  <w:style w:type="paragraph" w:customStyle="1" w:styleId="3AED673397DC41ABAA2127AEEB32754D">
    <w:name w:val="3AED673397DC41ABAA2127AEEB32754D"/>
    <w:rsid w:val="0029583A"/>
    <w:rPr>
      <w:lang w:val="en-US" w:eastAsia="en-US"/>
    </w:rPr>
  </w:style>
  <w:style w:type="paragraph" w:customStyle="1" w:styleId="156AAD2D57C64ACF82092DF3897C9691">
    <w:name w:val="156AAD2D57C64ACF82092DF3897C9691"/>
    <w:rsid w:val="0029583A"/>
    <w:rPr>
      <w:lang w:val="en-US" w:eastAsia="en-US"/>
    </w:rPr>
  </w:style>
  <w:style w:type="paragraph" w:customStyle="1" w:styleId="7A7721981B164E6CB929D725C3854459">
    <w:name w:val="7A7721981B164E6CB929D725C3854459"/>
    <w:rsid w:val="0029583A"/>
    <w:rPr>
      <w:lang w:val="en-US" w:eastAsia="en-US"/>
    </w:rPr>
  </w:style>
  <w:style w:type="paragraph" w:customStyle="1" w:styleId="B7DA58E7C0344A4387937B0939722E9C">
    <w:name w:val="B7DA58E7C0344A4387937B0939722E9C"/>
    <w:rsid w:val="0029583A"/>
    <w:rPr>
      <w:lang w:val="en-US" w:eastAsia="en-US"/>
    </w:rPr>
  </w:style>
  <w:style w:type="paragraph" w:customStyle="1" w:styleId="2BB8E6C4D6624F4FA2FB7EC1B45EE193">
    <w:name w:val="2BB8E6C4D6624F4FA2FB7EC1B45EE193"/>
    <w:rsid w:val="0029583A"/>
    <w:rPr>
      <w:lang w:val="en-US" w:eastAsia="en-US"/>
    </w:rPr>
  </w:style>
  <w:style w:type="paragraph" w:customStyle="1" w:styleId="82238B97508C418EB71E20B4C440845B">
    <w:name w:val="82238B97508C418EB71E20B4C440845B"/>
    <w:rsid w:val="0029583A"/>
    <w:rPr>
      <w:lang w:val="en-US" w:eastAsia="en-US"/>
    </w:rPr>
  </w:style>
  <w:style w:type="paragraph" w:customStyle="1" w:styleId="B29E44577CBB4E33B1E597B5C368D340">
    <w:name w:val="B29E44577CBB4E33B1E597B5C368D340"/>
    <w:rsid w:val="0029583A"/>
    <w:rPr>
      <w:lang w:val="en-US" w:eastAsia="en-US"/>
    </w:rPr>
  </w:style>
  <w:style w:type="paragraph" w:customStyle="1" w:styleId="C11A0780340B41B9A022804368228FBD">
    <w:name w:val="C11A0780340B41B9A022804368228FBD"/>
    <w:rsid w:val="0029583A"/>
    <w:rPr>
      <w:lang w:val="en-US" w:eastAsia="en-US"/>
    </w:rPr>
  </w:style>
  <w:style w:type="paragraph" w:customStyle="1" w:styleId="2E8610D7925542E9965A9C516EC88E58">
    <w:name w:val="2E8610D7925542E9965A9C516EC88E58"/>
    <w:rsid w:val="0029583A"/>
    <w:rPr>
      <w:lang w:val="en-US" w:eastAsia="en-US"/>
    </w:rPr>
  </w:style>
  <w:style w:type="paragraph" w:customStyle="1" w:styleId="B1634BB64D7F4807BCE9192C572EE127">
    <w:name w:val="B1634BB64D7F4807BCE9192C572EE127"/>
    <w:rsid w:val="0029583A"/>
    <w:rPr>
      <w:lang w:val="en-US" w:eastAsia="en-US"/>
    </w:rPr>
  </w:style>
  <w:style w:type="paragraph" w:customStyle="1" w:styleId="586698F813AC4AB09BD51F470736CFAE">
    <w:name w:val="586698F813AC4AB09BD51F470736CFAE"/>
    <w:rsid w:val="0029583A"/>
    <w:rPr>
      <w:lang w:val="en-US" w:eastAsia="en-US"/>
    </w:rPr>
  </w:style>
  <w:style w:type="paragraph" w:customStyle="1" w:styleId="8A310599FF614E2DBFF59FF9842A2D01">
    <w:name w:val="8A310599FF614E2DBFF59FF9842A2D01"/>
    <w:rsid w:val="0029583A"/>
    <w:rPr>
      <w:lang w:val="en-US" w:eastAsia="en-US"/>
    </w:rPr>
  </w:style>
  <w:style w:type="paragraph" w:customStyle="1" w:styleId="43E43F95FFCE44BAA671E73BE26A2F3E">
    <w:name w:val="43E43F95FFCE44BAA671E73BE26A2F3E"/>
    <w:rsid w:val="0029583A"/>
    <w:rPr>
      <w:lang w:val="en-US" w:eastAsia="en-US"/>
    </w:rPr>
  </w:style>
  <w:style w:type="paragraph" w:customStyle="1" w:styleId="84519FFCDB65468A850E2BBB58FBA279">
    <w:name w:val="84519FFCDB65468A850E2BBB58FBA279"/>
    <w:rsid w:val="0029583A"/>
    <w:rPr>
      <w:lang w:val="en-US" w:eastAsia="en-US"/>
    </w:rPr>
  </w:style>
  <w:style w:type="paragraph" w:customStyle="1" w:styleId="5BA244B614FF4226B5A916AA60B093E8">
    <w:name w:val="5BA244B614FF4226B5A916AA60B093E8"/>
    <w:rsid w:val="0029583A"/>
    <w:rPr>
      <w:lang w:val="en-US" w:eastAsia="en-US"/>
    </w:rPr>
  </w:style>
  <w:style w:type="paragraph" w:customStyle="1" w:styleId="2D15653280EF41658CEF7BED95F40A0B">
    <w:name w:val="2D15653280EF41658CEF7BED95F40A0B"/>
    <w:rsid w:val="0029583A"/>
    <w:rPr>
      <w:lang w:val="en-US" w:eastAsia="en-US"/>
    </w:rPr>
  </w:style>
  <w:style w:type="paragraph" w:customStyle="1" w:styleId="84A9ABB6291D48A2BFB8F6767ABB5AE2">
    <w:name w:val="84A9ABB6291D48A2BFB8F6767ABB5AE2"/>
    <w:rsid w:val="0029583A"/>
    <w:rPr>
      <w:lang w:val="en-US" w:eastAsia="en-US"/>
    </w:rPr>
  </w:style>
  <w:style w:type="paragraph" w:customStyle="1" w:styleId="E54FEB27F1A3468CA3D2D16C0813180B">
    <w:name w:val="E54FEB27F1A3468CA3D2D16C0813180B"/>
    <w:rsid w:val="0029583A"/>
    <w:rPr>
      <w:lang w:val="en-US" w:eastAsia="en-US"/>
    </w:rPr>
  </w:style>
  <w:style w:type="paragraph" w:customStyle="1" w:styleId="EF02B1F1A86945718434F3AA746F22A6">
    <w:name w:val="EF02B1F1A86945718434F3AA746F22A6"/>
    <w:rsid w:val="0029583A"/>
    <w:rPr>
      <w:lang w:val="en-US" w:eastAsia="en-US"/>
    </w:rPr>
  </w:style>
  <w:style w:type="paragraph" w:customStyle="1" w:styleId="1EBB94441E104B998BAF31F6EA8798B7">
    <w:name w:val="1EBB94441E104B998BAF31F6EA8798B7"/>
    <w:rsid w:val="0029583A"/>
    <w:rPr>
      <w:lang w:val="en-US" w:eastAsia="en-US"/>
    </w:rPr>
  </w:style>
  <w:style w:type="paragraph" w:customStyle="1" w:styleId="4AC5164EE5BC4EF19AEEDE294DBACA69">
    <w:name w:val="4AC5164EE5BC4EF19AEEDE294DBACA69"/>
    <w:rsid w:val="0029583A"/>
    <w:rPr>
      <w:lang w:val="en-US" w:eastAsia="en-US"/>
    </w:rPr>
  </w:style>
  <w:style w:type="paragraph" w:customStyle="1" w:styleId="D1FDA8A197F746F7B8CB6A1B4E4CFF33">
    <w:name w:val="D1FDA8A197F746F7B8CB6A1B4E4CFF33"/>
    <w:rsid w:val="0029583A"/>
    <w:rPr>
      <w:lang w:val="en-US" w:eastAsia="en-US"/>
    </w:rPr>
  </w:style>
  <w:style w:type="paragraph" w:customStyle="1" w:styleId="69A48906F955405E932D8C578DA8155F">
    <w:name w:val="69A48906F955405E932D8C578DA8155F"/>
    <w:rsid w:val="0029583A"/>
    <w:rPr>
      <w:lang w:val="en-US" w:eastAsia="en-US"/>
    </w:rPr>
  </w:style>
  <w:style w:type="paragraph" w:customStyle="1" w:styleId="BC19897F44C54079A4050BB16CE821E9">
    <w:name w:val="BC19897F44C54079A4050BB16CE821E9"/>
    <w:rsid w:val="0029583A"/>
    <w:rPr>
      <w:lang w:val="en-US" w:eastAsia="en-US"/>
    </w:rPr>
  </w:style>
  <w:style w:type="paragraph" w:customStyle="1" w:styleId="FCFA9BC87E2B4101BB69201134D5938B">
    <w:name w:val="FCFA9BC87E2B4101BB69201134D5938B"/>
    <w:rsid w:val="0029583A"/>
    <w:rPr>
      <w:lang w:val="en-US" w:eastAsia="en-US"/>
    </w:rPr>
  </w:style>
  <w:style w:type="paragraph" w:customStyle="1" w:styleId="7383327221714A5A936F0484F2958BCB">
    <w:name w:val="7383327221714A5A936F0484F2958BCB"/>
    <w:rsid w:val="0029583A"/>
    <w:rPr>
      <w:lang w:val="en-US" w:eastAsia="en-US"/>
    </w:rPr>
  </w:style>
  <w:style w:type="paragraph" w:customStyle="1" w:styleId="DBD683A59A184574B32B1AC3DE3621F1">
    <w:name w:val="DBD683A59A184574B32B1AC3DE3621F1"/>
    <w:rsid w:val="0029583A"/>
    <w:rPr>
      <w:lang w:val="en-US" w:eastAsia="en-US"/>
    </w:rPr>
  </w:style>
  <w:style w:type="paragraph" w:customStyle="1" w:styleId="5C92F3EB46DF4F0EA54240720F5C52AB">
    <w:name w:val="5C92F3EB46DF4F0EA54240720F5C52AB"/>
    <w:rsid w:val="0029583A"/>
    <w:rPr>
      <w:lang w:val="en-US" w:eastAsia="en-US"/>
    </w:rPr>
  </w:style>
  <w:style w:type="paragraph" w:customStyle="1" w:styleId="5DCACD6D9AAD480CA917DBEA61C6CDD8">
    <w:name w:val="5DCACD6D9AAD480CA917DBEA61C6CDD8"/>
    <w:rsid w:val="0029583A"/>
    <w:rPr>
      <w:lang w:val="en-US" w:eastAsia="en-US"/>
    </w:rPr>
  </w:style>
  <w:style w:type="paragraph" w:customStyle="1" w:styleId="601DDD45EBC14F6ABAEF03139CF35677">
    <w:name w:val="601DDD45EBC14F6ABAEF03139CF35677"/>
    <w:rsid w:val="0029583A"/>
    <w:rPr>
      <w:lang w:val="en-US" w:eastAsia="en-US"/>
    </w:rPr>
  </w:style>
  <w:style w:type="paragraph" w:customStyle="1" w:styleId="EA64EF6F0B13456BA2B2D8389D82BC62">
    <w:name w:val="EA64EF6F0B13456BA2B2D8389D82BC62"/>
    <w:rsid w:val="0029583A"/>
    <w:rPr>
      <w:lang w:val="en-US" w:eastAsia="en-US"/>
    </w:rPr>
  </w:style>
  <w:style w:type="paragraph" w:customStyle="1" w:styleId="94F66843F84E4D92B2F381251FAA3648">
    <w:name w:val="94F66843F84E4D92B2F381251FAA3648"/>
    <w:rsid w:val="0029583A"/>
    <w:rPr>
      <w:lang w:val="en-US" w:eastAsia="en-US"/>
    </w:rPr>
  </w:style>
  <w:style w:type="paragraph" w:customStyle="1" w:styleId="4C824CF5CA544E3B96B95C42DCBC65E3">
    <w:name w:val="4C824CF5CA544E3B96B95C42DCBC65E3"/>
    <w:rsid w:val="0029583A"/>
    <w:rPr>
      <w:lang w:val="en-US" w:eastAsia="en-US"/>
    </w:rPr>
  </w:style>
  <w:style w:type="paragraph" w:customStyle="1" w:styleId="18C09046273548308C8243BED2B6BEAB">
    <w:name w:val="18C09046273548308C8243BED2B6BEAB"/>
    <w:rsid w:val="0029583A"/>
    <w:rPr>
      <w:lang w:val="en-US" w:eastAsia="en-US"/>
    </w:rPr>
  </w:style>
  <w:style w:type="paragraph" w:customStyle="1" w:styleId="3860C88BE00B4D2B8893CC12F90465AA">
    <w:name w:val="3860C88BE00B4D2B8893CC12F90465AA"/>
    <w:rsid w:val="0029583A"/>
    <w:rPr>
      <w:lang w:val="en-US" w:eastAsia="en-US"/>
    </w:rPr>
  </w:style>
  <w:style w:type="paragraph" w:customStyle="1" w:styleId="C301E210CA1A43D58E491CB08C483A73">
    <w:name w:val="C301E210CA1A43D58E491CB08C483A73"/>
    <w:rsid w:val="0029583A"/>
    <w:rPr>
      <w:lang w:val="en-US" w:eastAsia="en-US"/>
    </w:rPr>
  </w:style>
  <w:style w:type="paragraph" w:customStyle="1" w:styleId="7F41CCC7A85848B79EA12F8C9867AFE3">
    <w:name w:val="7F41CCC7A85848B79EA12F8C9867AFE3"/>
    <w:rsid w:val="0029583A"/>
    <w:rPr>
      <w:lang w:val="en-US" w:eastAsia="en-US"/>
    </w:rPr>
  </w:style>
  <w:style w:type="paragraph" w:customStyle="1" w:styleId="B70C35142A4A47D0AB9E4CE10314DEAF">
    <w:name w:val="B70C35142A4A47D0AB9E4CE10314DEAF"/>
    <w:rsid w:val="0029583A"/>
    <w:rPr>
      <w:lang w:val="en-US" w:eastAsia="en-US"/>
    </w:rPr>
  </w:style>
  <w:style w:type="paragraph" w:customStyle="1" w:styleId="1942AF9D6BC74EDCA38FBE418B292CE4">
    <w:name w:val="1942AF9D6BC74EDCA38FBE418B292CE4"/>
    <w:rsid w:val="0029583A"/>
    <w:rPr>
      <w:lang w:val="en-US" w:eastAsia="en-US"/>
    </w:rPr>
  </w:style>
  <w:style w:type="paragraph" w:customStyle="1" w:styleId="F64283986BB2441B8933D1378D7B5E1E">
    <w:name w:val="F64283986BB2441B8933D1378D7B5E1E"/>
    <w:rsid w:val="0029583A"/>
    <w:rPr>
      <w:lang w:val="en-US" w:eastAsia="en-US"/>
    </w:rPr>
  </w:style>
  <w:style w:type="paragraph" w:customStyle="1" w:styleId="3A780EC6952B4E4698F70C9CB35047AB">
    <w:name w:val="3A780EC6952B4E4698F70C9CB35047AB"/>
    <w:rsid w:val="0029583A"/>
    <w:rPr>
      <w:lang w:val="en-US" w:eastAsia="en-US"/>
    </w:rPr>
  </w:style>
  <w:style w:type="paragraph" w:customStyle="1" w:styleId="5D50772016F64BD1ADC3342E9C23966B">
    <w:name w:val="5D50772016F64BD1ADC3342E9C23966B"/>
    <w:rsid w:val="0029583A"/>
    <w:rPr>
      <w:lang w:val="en-US" w:eastAsia="en-US"/>
    </w:rPr>
  </w:style>
  <w:style w:type="paragraph" w:customStyle="1" w:styleId="86C086D012D4445280B46B559210EC4C">
    <w:name w:val="86C086D012D4445280B46B559210EC4C"/>
    <w:rsid w:val="0029583A"/>
    <w:rPr>
      <w:lang w:val="en-US" w:eastAsia="en-US"/>
    </w:rPr>
  </w:style>
  <w:style w:type="paragraph" w:customStyle="1" w:styleId="90C46713A8614B6B8F46164982C001BD">
    <w:name w:val="90C46713A8614B6B8F46164982C001BD"/>
    <w:rsid w:val="0029583A"/>
    <w:rPr>
      <w:lang w:val="en-US" w:eastAsia="en-US"/>
    </w:rPr>
  </w:style>
  <w:style w:type="paragraph" w:customStyle="1" w:styleId="952C0131DC884DE699503346E5D18A79">
    <w:name w:val="952C0131DC884DE699503346E5D18A79"/>
    <w:rsid w:val="0029583A"/>
    <w:rPr>
      <w:lang w:val="en-US" w:eastAsia="en-US"/>
    </w:rPr>
  </w:style>
  <w:style w:type="paragraph" w:customStyle="1" w:styleId="BB7B22D27D384E399DFDEA675F361B03">
    <w:name w:val="BB7B22D27D384E399DFDEA675F361B03"/>
    <w:rsid w:val="0029583A"/>
    <w:rPr>
      <w:lang w:val="en-US" w:eastAsia="en-US"/>
    </w:rPr>
  </w:style>
  <w:style w:type="paragraph" w:customStyle="1" w:styleId="B3E55707F4D849C0B70EDF3A07F55D8B">
    <w:name w:val="B3E55707F4D849C0B70EDF3A07F55D8B"/>
    <w:rsid w:val="0029583A"/>
    <w:rPr>
      <w:lang w:val="en-US" w:eastAsia="en-US"/>
    </w:rPr>
  </w:style>
  <w:style w:type="paragraph" w:customStyle="1" w:styleId="53955A344E0D4C14B3310E36069EA52F">
    <w:name w:val="53955A344E0D4C14B3310E36069EA52F"/>
    <w:rsid w:val="0029583A"/>
    <w:rPr>
      <w:lang w:val="en-US" w:eastAsia="en-US"/>
    </w:rPr>
  </w:style>
  <w:style w:type="paragraph" w:customStyle="1" w:styleId="4605C31D0F0F47A79234823213BE339E">
    <w:name w:val="4605C31D0F0F47A79234823213BE339E"/>
    <w:rsid w:val="0029583A"/>
    <w:rPr>
      <w:lang w:val="en-US" w:eastAsia="en-US"/>
    </w:rPr>
  </w:style>
  <w:style w:type="paragraph" w:customStyle="1" w:styleId="44A99A369E3E4F67BEA5B93B32EC57DF">
    <w:name w:val="44A99A369E3E4F67BEA5B93B32EC57DF"/>
    <w:rsid w:val="0029583A"/>
    <w:rPr>
      <w:lang w:val="en-US" w:eastAsia="en-US"/>
    </w:rPr>
  </w:style>
  <w:style w:type="paragraph" w:customStyle="1" w:styleId="39FEF648D53649C6A5B977F0DC172119">
    <w:name w:val="39FEF648D53649C6A5B977F0DC172119"/>
    <w:rsid w:val="0029583A"/>
    <w:rPr>
      <w:lang w:val="en-US" w:eastAsia="en-US"/>
    </w:rPr>
  </w:style>
  <w:style w:type="paragraph" w:customStyle="1" w:styleId="B11AE8594840440B94589C5A95EFE9C5">
    <w:name w:val="B11AE8594840440B94589C5A95EFE9C5"/>
    <w:rsid w:val="0029583A"/>
    <w:rPr>
      <w:lang w:val="en-US" w:eastAsia="en-US"/>
    </w:rPr>
  </w:style>
  <w:style w:type="paragraph" w:customStyle="1" w:styleId="6FABE184E1E94515AC1C08BD39431F4B">
    <w:name w:val="6FABE184E1E94515AC1C08BD39431F4B"/>
    <w:rsid w:val="0029583A"/>
    <w:rPr>
      <w:lang w:val="en-US" w:eastAsia="en-US"/>
    </w:rPr>
  </w:style>
  <w:style w:type="paragraph" w:customStyle="1" w:styleId="2DD184F0A0B64E1B9787FAAD6B0F51BF">
    <w:name w:val="2DD184F0A0B64E1B9787FAAD6B0F51BF"/>
    <w:rsid w:val="0029583A"/>
    <w:rPr>
      <w:lang w:val="en-US" w:eastAsia="en-US"/>
    </w:rPr>
  </w:style>
  <w:style w:type="paragraph" w:customStyle="1" w:styleId="119175A1DF014476BAA9A641F304D5EB">
    <w:name w:val="119175A1DF014476BAA9A641F304D5EB"/>
    <w:rsid w:val="0029583A"/>
    <w:rPr>
      <w:lang w:val="en-US" w:eastAsia="en-US"/>
    </w:rPr>
  </w:style>
  <w:style w:type="paragraph" w:customStyle="1" w:styleId="28C4ADFF0E374BED94446EBB85BF44C5">
    <w:name w:val="28C4ADFF0E374BED94446EBB85BF44C5"/>
    <w:rsid w:val="0029583A"/>
    <w:rPr>
      <w:lang w:val="en-US" w:eastAsia="en-US"/>
    </w:rPr>
  </w:style>
  <w:style w:type="paragraph" w:customStyle="1" w:styleId="96708512CBF14FC79FD2D719033CFBDB">
    <w:name w:val="96708512CBF14FC79FD2D719033CFBDB"/>
    <w:rsid w:val="0029583A"/>
    <w:rPr>
      <w:lang w:val="en-US" w:eastAsia="en-US"/>
    </w:rPr>
  </w:style>
  <w:style w:type="paragraph" w:customStyle="1" w:styleId="7D4D728E8526400FBA13B357A77DBCA2">
    <w:name w:val="7D4D728E8526400FBA13B357A77DBCA2"/>
    <w:rsid w:val="0029583A"/>
    <w:rPr>
      <w:lang w:val="en-US" w:eastAsia="en-US"/>
    </w:rPr>
  </w:style>
  <w:style w:type="paragraph" w:customStyle="1" w:styleId="9FC62D74DB2448369AA7705EF90D7915">
    <w:name w:val="9FC62D74DB2448369AA7705EF90D7915"/>
    <w:rsid w:val="0029583A"/>
    <w:rPr>
      <w:lang w:val="en-US" w:eastAsia="en-US"/>
    </w:rPr>
  </w:style>
  <w:style w:type="paragraph" w:customStyle="1" w:styleId="BDB5EB37C13C458EBBC4A5E163609AC4">
    <w:name w:val="BDB5EB37C13C458EBBC4A5E163609AC4"/>
    <w:rsid w:val="0029583A"/>
    <w:rPr>
      <w:lang w:val="en-US" w:eastAsia="en-US"/>
    </w:rPr>
  </w:style>
  <w:style w:type="paragraph" w:customStyle="1" w:styleId="C2868B754F7E481BBB68491481E7B7D7">
    <w:name w:val="C2868B754F7E481BBB68491481E7B7D7"/>
    <w:rsid w:val="0029583A"/>
    <w:rPr>
      <w:lang w:val="en-US" w:eastAsia="en-US"/>
    </w:rPr>
  </w:style>
  <w:style w:type="paragraph" w:customStyle="1" w:styleId="8C7582F5D76244E49E8093DF2E917BE9">
    <w:name w:val="8C7582F5D76244E49E8093DF2E917BE9"/>
    <w:rsid w:val="0029583A"/>
    <w:rPr>
      <w:lang w:val="en-US" w:eastAsia="en-US"/>
    </w:rPr>
  </w:style>
  <w:style w:type="paragraph" w:customStyle="1" w:styleId="9C4C7767A6EB42F48BD4E50B1E9AB2F0">
    <w:name w:val="9C4C7767A6EB42F48BD4E50B1E9AB2F0"/>
    <w:rsid w:val="0029583A"/>
    <w:rPr>
      <w:lang w:val="en-US" w:eastAsia="en-US"/>
    </w:rPr>
  </w:style>
  <w:style w:type="paragraph" w:customStyle="1" w:styleId="D582E1B5AE37477DABF1289F69ED8390">
    <w:name w:val="D582E1B5AE37477DABF1289F69ED8390"/>
    <w:rsid w:val="0029583A"/>
    <w:rPr>
      <w:lang w:val="en-US" w:eastAsia="en-US"/>
    </w:rPr>
  </w:style>
  <w:style w:type="paragraph" w:customStyle="1" w:styleId="B8F42F95BBCA4EAFBA2D6F77B700236B">
    <w:name w:val="B8F42F95BBCA4EAFBA2D6F77B700236B"/>
    <w:rsid w:val="0029583A"/>
    <w:rPr>
      <w:lang w:val="en-US" w:eastAsia="en-US"/>
    </w:rPr>
  </w:style>
  <w:style w:type="paragraph" w:customStyle="1" w:styleId="9BBF52C28AD747E39B73AF48FB896825">
    <w:name w:val="9BBF52C28AD747E39B73AF48FB896825"/>
    <w:rsid w:val="0029583A"/>
    <w:rPr>
      <w:lang w:val="en-US" w:eastAsia="en-US"/>
    </w:rPr>
  </w:style>
  <w:style w:type="paragraph" w:customStyle="1" w:styleId="1F32FF2B1AF14CCB93F6F5553CD8B244">
    <w:name w:val="1F32FF2B1AF14CCB93F6F5553CD8B244"/>
    <w:rsid w:val="0029583A"/>
    <w:rPr>
      <w:lang w:val="en-US" w:eastAsia="en-US"/>
    </w:rPr>
  </w:style>
  <w:style w:type="paragraph" w:customStyle="1" w:styleId="E90734A328F34995A7AFED4FF4FE9E0E">
    <w:name w:val="E90734A328F34995A7AFED4FF4FE9E0E"/>
    <w:rsid w:val="0029583A"/>
    <w:rPr>
      <w:lang w:val="en-US" w:eastAsia="en-US"/>
    </w:rPr>
  </w:style>
  <w:style w:type="paragraph" w:customStyle="1" w:styleId="0ADB647EB9E3447ABD096ED5FD5C867A">
    <w:name w:val="0ADB647EB9E3447ABD096ED5FD5C867A"/>
    <w:rsid w:val="0029583A"/>
    <w:rPr>
      <w:lang w:val="en-US" w:eastAsia="en-US"/>
    </w:rPr>
  </w:style>
  <w:style w:type="paragraph" w:customStyle="1" w:styleId="8C102115FE284E15AA96BBF003E93825">
    <w:name w:val="8C102115FE284E15AA96BBF003E93825"/>
    <w:rsid w:val="0029583A"/>
    <w:rPr>
      <w:lang w:val="en-US" w:eastAsia="en-US"/>
    </w:rPr>
  </w:style>
  <w:style w:type="paragraph" w:customStyle="1" w:styleId="F7C79714996A4B19A5BEE7D2E19EE187">
    <w:name w:val="F7C79714996A4B19A5BEE7D2E19EE187"/>
    <w:rsid w:val="0029583A"/>
    <w:rPr>
      <w:lang w:val="en-US" w:eastAsia="en-US"/>
    </w:rPr>
  </w:style>
  <w:style w:type="paragraph" w:customStyle="1" w:styleId="31AB5CA92E22442086014513F18FE070">
    <w:name w:val="31AB5CA92E22442086014513F18FE070"/>
    <w:rsid w:val="0029583A"/>
    <w:rPr>
      <w:lang w:val="en-US" w:eastAsia="en-US"/>
    </w:rPr>
  </w:style>
  <w:style w:type="paragraph" w:customStyle="1" w:styleId="90430B2B05FD45489082A28D36AE03BF">
    <w:name w:val="90430B2B05FD45489082A28D36AE03BF"/>
    <w:rsid w:val="0029583A"/>
    <w:rPr>
      <w:lang w:val="en-US" w:eastAsia="en-US"/>
    </w:rPr>
  </w:style>
  <w:style w:type="paragraph" w:customStyle="1" w:styleId="271FFCDC08B64D849E69265F7A0B770F">
    <w:name w:val="271FFCDC08B64D849E69265F7A0B770F"/>
    <w:rsid w:val="0029583A"/>
    <w:rPr>
      <w:lang w:val="en-US" w:eastAsia="en-US"/>
    </w:rPr>
  </w:style>
  <w:style w:type="paragraph" w:customStyle="1" w:styleId="6FE22B76791F472B93E43A60B719B7D1">
    <w:name w:val="6FE22B76791F472B93E43A60B719B7D1"/>
    <w:rsid w:val="0029583A"/>
    <w:rPr>
      <w:lang w:val="en-US" w:eastAsia="en-US"/>
    </w:rPr>
  </w:style>
  <w:style w:type="paragraph" w:customStyle="1" w:styleId="022CA8C226724031BA8C67313CF9055D">
    <w:name w:val="022CA8C226724031BA8C67313CF9055D"/>
    <w:rsid w:val="0029583A"/>
    <w:rPr>
      <w:lang w:val="en-US" w:eastAsia="en-US"/>
    </w:rPr>
  </w:style>
  <w:style w:type="paragraph" w:customStyle="1" w:styleId="098E0F4EE86646F899415BA1EB2BC550">
    <w:name w:val="098E0F4EE86646F899415BA1EB2BC550"/>
    <w:rsid w:val="0029583A"/>
    <w:rPr>
      <w:lang w:val="en-US" w:eastAsia="en-US"/>
    </w:rPr>
  </w:style>
  <w:style w:type="paragraph" w:customStyle="1" w:styleId="D37661B79C604A3493C9C5F6C85A1246">
    <w:name w:val="D37661B79C604A3493C9C5F6C85A1246"/>
    <w:rsid w:val="0029583A"/>
    <w:rPr>
      <w:lang w:val="en-US" w:eastAsia="en-US"/>
    </w:rPr>
  </w:style>
  <w:style w:type="paragraph" w:customStyle="1" w:styleId="A708E47EDE06491EA2485BA23F19A137">
    <w:name w:val="A708E47EDE06491EA2485BA23F19A137"/>
    <w:rsid w:val="0029583A"/>
    <w:rPr>
      <w:lang w:val="en-US" w:eastAsia="en-US"/>
    </w:rPr>
  </w:style>
  <w:style w:type="paragraph" w:customStyle="1" w:styleId="63AAF5B2F0EB45B88856EE06FF36A01D">
    <w:name w:val="63AAF5B2F0EB45B88856EE06FF36A01D"/>
    <w:rsid w:val="0029583A"/>
    <w:rPr>
      <w:lang w:val="en-US" w:eastAsia="en-US"/>
    </w:rPr>
  </w:style>
  <w:style w:type="paragraph" w:customStyle="1" w:styleId="3710F33E5B194CFA8CC5D68A8535FE97">
    <w:name w:val="3710F33E5B194CFA8CC5D68A8535FE97"/>
    <w:rsid w:val="0029583A"/>
    <w:rPr>
      <w:lang w:val="en-US" w:eastAsia="en-US"/>
    </w:rPr>
  </w:style>
  <w:style w:type="paragraph" w:customStyle="1" w:styleId="963004604F814234B3A82DCC507C1B5B">
    <w:name w:val="963004604F814234B3A82DCC507C1B5B"/>
    <w:rsid w:val="0029583A"/>
    <w:rPr>
      <w:lang w:val="en-US" w:eastAsia="en-US"/>
    </w:rPr>
  </w:style>
  <w:style w:type="paragraph" w:customStyle="1" w:styleId="BF2F0EF951814839BF9CBDF81EB0C482">
    <w:name w:val="BF2F0EF951814839BF9CBDF81EB0C482"/>
    <w:rsid w:val="0029583A"/>
    <w:rPr>
      <w:lang w:val="en-US" w:eastAsia="en-US"/>
    </w:rPr>
  </w:style>
  <w:style w:type="paragraph" w:customStyle="1" w:styleId="9E491A050A314E4FB27D68817393B9F8">
    <w:name w:val="9E491A050A314E4FB27D68817393B9F8"/>
    <w:rsid w:val="0029583A"/>
    <w:rPr>
      <w:lang w:val="en-US" w:eastAsia="en-US"/>
    </w:rPr>
  </w:style>
  <w:style w:type="paragraph" w:customStyle="1" w:styleId="1F620CACC27C411BBD14D013E7D78E1A">
    <w:name w:val="1F620CACC27C411BBD14D013E7D78E1A"/>
    <w:rsid w:val="0029583A"/>
    <w:rPr>
      <w:lang w:val="en-US" w:eastAsia="en-US"/>
    </w:rPr>
  </w:style>
  <w:style w:type="paragraph" w:customStyle="1" w:styleId="8041C6A007504E6BBC19921938E579A6">
    <w:name w:val="8041C6A007504E6BBC19921938E579A6"/>
    <w:rsid w:val="0029583A"/>
    <w:rPr>
      <w:lang w:val="en-US" w:eastAsia="en-US"/>
    </w:rPr>
  </w:style>
  <w:style w:type="paragraph" w:customStyle="1" w:styleId="8AF9845D0FDE44B785E565BDA9216B5A">
    <w:name w:val="8AF9845D0FDE44B785E565BDA9216B5A"/>
    <w:rsid w:val="0029583A"/>
    <w:rPr>
      <w:lang w:val="en-US" w:eastAsia="en-US"/>
    </w:rPr>
  </w:style>
  <w:style w:type="paragraph" w:customStyle="1" w:styleId="915E23B9C2804D7289320E61EE17BDB8">
    <w:name w:val="915E23B9C2804D7289320E61EE17BDB8"/>
    <w:rsid w:val="0029583A"/>
    <w:rPr>
      <w:lang w:val="en-US" w:eastAsia="en-US"/>
    </w:rPr>
  </w:style>
  <w:style w:type="paragraph" w:customStyle="1" w:styleId="B88674B844D14946A2868485D660E4FC">
    <w:name w:val="B88674B844D14946A2868485D660E4FC"/>
    <w:rsid w:val="0029583A"/>
    <w:rPr>
      <w:lang w:val="en-US" w:eastAsia="en-US"/>
    </w:rPr>
  </w:style>
  <w:style w:type="paragraph" w:customStyle="1" w:styleId="2C90096962D2410DA40F5437A22F2F65">
    <w:name w:val="2C90096962D2410DA40F5437A22F2F65"/>
    <w:rsid w:val="0029583A"/>
    <w:rPr>
      <w:lang w:val="en-US" w:eastAsia="en-US"/>
    </w:rPr>
  </w:style>
  <w:style w:type="paragraph" w:customStyle="1" w:styleId="D6E34256E4B74019957ECF3BEAC22BEA">
    <w:name w:val="D6E34256E4B74019957ECF3BEAC22BEA"/>
    <w:rsid w:val="0029583A"/>
    <w:rPr>
      <w:lang w:val="en-US" w:eastAsia="en-US"/>
    </w:rPr>
  </w:style>
  <w:style w:type="paragraph" w:customStyle="1" w:styleId="2AA0D1E91B314F6A878E6295103DA06A">
    <w:name w:val="2AA0D1E91B314F6A878E6295103DA06A"/>
    <w:rsid w:val="0029583A"/>
    <w:rPr>
      <w:lang w:val="en-US" w:eastAsia="en-US"/>
    </w:rPr>
  </w:style>
  <w:style w:type="paragraph" w:customStyle="1" w:styleId="07C3E602503040D39C5414E52F5C7614">
    <w:name w:val="07C3E602503040D39C5414E52F5C7614"/>
    <w:rsid w:val="0029583A"/>
    <w:rPr>
      <w:lang w:val="en-US" w:eastAsia="en-US"/>
    </w:rPr>
  </w:style>
  <w:style w:type="paragraph" w:customStyle="1" w:styleId="5E6A8DCBCB89418493389325CC972F57">
    <w:name w:val="5E6A8DCBCB89418493389325CC972F57"/>
    <w:rsid w:val="0029583A"/>
    <w:rPr>
      <w:lang w:val="en-US" w:eastAsia="en-US"/>
    </w:rPr>
  </w:style>
  <w:style w:type="paragraph" w:customStyle="1" w:styleId="2524715FA41A4A039CA2248359BC558F">
    <w:name w:val="2524715FA41A4A039CA2248359BC558F"/>
    <w:rsid w:val="0029583A"/>
    <w:rPr>
      <w:lang w:val="en-US" w:eastAsia="en-US"/>
    </w:rPr>
  </w:style>
  <w:style w:type="paragraph" w:customStyle="1" w:styleId="CB2E07771EF945BF958E9BDF50D73BC0">
    <w:name w:val="CB2E07771EF945BF958E9BDF50D73BC0"/>
    <w:rsid w:val="0029583A"/>
    <w:rPr>
      <w:lang w:val="en-US" w:eastAsia="en-US"/>
    </w:rPr>
  </w:style>
  <w:style w:type="paragraph" w:customStyle="1" w:styleId="D3961A4243384860AAE53F33AF11A0D2">
    <w:name w:val="D3961A4243384860AAE53F33AF11A0D2"/>
    <w:rsid w:val="0029583A"/>
    <w:rPr>
      <w:lang w:val="en-US" w:eastAsia="en-US"/>
    </w:rPr>
  </w:style>
  <w:style w:type="paragraph" w:customStyle="1" w:styleId="328637E36F21413EAA5B97A293EBC9E8">
    <w:name w:val="328637E36F21413EAA5B97A293EBC9E8"/>
    <w:rsid w:val="0029583A"/>
    <w:rPr>
      <w:lang w:val="en-US" w:eastAsia="en-US"/>
    </w:rPr>
  </w:style>
  <w:style w:type="paragraph" w:customStyle="1" w:styleId="461331FE3CFE419EB7714FBE7A304734">
    <w:name w:val="461331FE3CFE419EB7714FBE7A304734"/>
    <w:rsid w:val="0029583A"/>
    <w:rPr>
      <w:lang w:val="en-US" w:eastAsia="en-US"/>
    </w:rPr>
  </w:style>
  <w:style w:type="paragraph" w:customStyle="1" w:styleId="22930146AD6543C2B62422BB003E5A63">
    <w:name w:val="22930146AD6543C2B62422BB003E5A63"/>
    <w:rsid w:val="0029583A"/>
    <w:rPr>
      <w:lang w:val="en-US" w:eastAsia="en-US"/>
    </w:rPr>
  </w:style>
  <w:style w:type="paragraph" w:customStyle="1" w:styleId="3B7FC721E7AB41DBA081F7F317268B88">
    <w:name w:val="3B7FC721E7AB41DBA081F7F317268B88"/>
    <w:rsid w:val="0029583A"/>
    <w:rPr>
      <w:lang w:val="en-US" w:eastAsia="en-US"/>
    </w:rPr>
  </w:style>
  <w:style w:type="paragraph" w:customStyle="1" w:styleId="5E46E7EF59B241749C8A6F5E6C8D489C">
    <w:name w:val="5E46E7EF59B241749C8A6F5E6C8D489C"/>
    <w:rsid w:val="0029583A"/>
    <w:rPr>
      <w:lang w:val="en-US" w:eastAsia="en-US"/>
    </w:rPr>
  </w:style>
  <w:style w:type="paragraph" w:customStyle="1" w:styleId="15D0F149FAAA49C4A042205A47144F50">
    <w:name w:val="15D0F149FAAA49C4A042205A47144F50"/>
    <w:rsid w:val="0029583A"/>
    <w:rPr>
      <w:lang w:val="en-US" w:eastAsia="en-US"/>
    </w:rPr>
  </w:style>
  <w:style w:type="paragraph" w:customStyle="1" w:styleId="44EEAEBDEF5B42DF845773A98AD4A2BB">
    <w:name w:val="44EEAEBDEF5B42DF845773A98AD4A2BB"/>
    <w:rsid w:val="0029583A"/>
    <w:rPr>
      <w:lang w:val="en-US" w:eastAsia="en-US"/>
    </w:rPr>
  </w:style>
  <w:style w:type="paragraph" w:customStyle="1" w:styleId="D7A9ADA396364EED94406729202EB516">
    <w:name w:val="D7A9ADA396364EED94406729202EB516"/>
    <w:rsid w:val="0029583A"/>
    <w:rPr>
      <w:lang w:val="en-US" w:eastAsia="en-US"/>
    </w:rPr>
  </w:style>
  <w:style w:type="paragraph" w:customStyle="1" w:styleId="25757153643844149FE9A3ABAA6373F2">
    <w:name w:val="25757153643844149FE9A3ABAA6373F2"/>
    <w:rsid w:val="0029583A"/>
    <w:rPr>
      <w:lang w:val="en-US" w:eastAsia="en-US"/>
    </w:rPr>
  </w:style>
  <w:style w:type="paragraph" w:customStyle="1" w:styleId="A318AD6887514F27BB492B93806CF9B3">
    <w:name w:val="A318AD6887514F27BB492B93806CF9B3"/>
    <w:rsid w:val="0029583A"/>
    <w:rPr>
      <w:lang w:val="en-US" w:eastAsia="en-US"/>
    </w:rPr>
  </w:style>
  <w:style w:type="paragraph" w:customStyle="1" w:styleId="8183E7B69D6742B6954A00EBBA9F1879">
    <w:name w:val="8183E7B69D6742B6954A00EBBA9F1879"/>
    <w:rsid w:val="0029583A"/>
    <w:rPr>
      <w:lang w:val="en-US" w:eastAsia="en-US"/>
    </w:rPr>
  </w:style>
  <w:style w:type="paragraph" w:customStyle="1" w:styleId="61D9D4F85C854464A2BD39185E827235">
    <w:name w:val="61D9D4F85C854464A2BD39185E827235"/>
    <w:rsid w:val="0029583A"/>
    <w:rPr>
      <w:lang w:val="en-US" w:eastAsia="en-US"/>
    </w:rPr>
  </w:style>
  <w:style w:type="paragraph" w:customStyle="1" w:styleId="DEE2D7ABD6C243E78BD7B2B490FDEB3F">
    <w:name w:val="DEE2D7ABD6C243E78BD7B2B490FDEB3F"/>
    <w:rsid w:val="0029583A"/>
    <w:rPr>
      <w:lang w:val="en-US" w:eastAsia="en-US"/>
    </w:rPr>
  </w:style>
  <w:style w:type="paragraph" w:customStyle="1" w:styleId="7EBA4D1A8BE14517A9A3EEC865901EA8">
    <w:name w:val="7EBA4D1A8BE14517A9A3EEC865901EA8"/>
    <w:rsid w:val="0029583A"/>
    <w:rPr>
      <w:lang w:val="en-US" w:eastAsia="en-US"/>
    </w:rPr>
  </w:style>
  <w:style w:type="paragraph" w:customStyle="1" w:styleId="2769DEC3D14C4D2193C9B8F17C939A40">
    <w:name w:val="2769DEC3D14C4D2193C9B8F17C939A40"/>
    <w:rsid w:val="0029583A"/>
    <w:rPr>
      <w:lang w:val="en-US" w:eastAsia="en-US"/>
    </w:rPr>
  </w:style>
  <w:style w:type="paragraph" w:customStyle="1" w:styleId="C4A6D73B5FDF499DACA5F40E6BB8D173">
    <w:name w:val="C4A6D73B5FDF499DACA5F40E6BB8D173"/>
    <w:rsid w:val="0029583A"/>
    <w:rPr>
      <w:lang w:val="en-US" w:eastAsia="en-US"/>
    </w:rPr>
  </w:style>
  <w:style w:type="paragraph" w:customStyle="1" w:styleId="D86EBDF0F77C490F9B362DE79C086083">
    <w:name w:val="D86EBDF0F77C490F9B362DE79C086083"/>
    <w:rsid w:val="0029583A"/>
    <w:rPr>
      <w:lang w:val="en-US" w:eastAsia="en-US"/>
    </w:rPr>
  </w:style>
  <w:style w:type="paragraph" w:customStyle="1" w:styleId="03BF60BF390849C1BB337C39C932F330">
    <w:name w:val="03BF60BF390849C1BB337C39C932F330"/>
    <w:rsid w:val="0029583A"/>
    <w:rPr>
      <w:lang w:val="en-US" w:eastAsia="en-US"/>
    </w:rPr>
  </w:style>
  <w:style w:type="paragraph" w:customStyle="1" w:styleId="251555A6F418411086EA66453D24DDEE">
    <w:name w:val="251555A6F418411086EA66453D24DDEE"/>
    <w:rsid w:val="0029583A"/>
    <w:rPr>
      <w:lang w:val="en-US" w:eastAsia="en-US"/>
    </w:rPr>
  </w:style>
  <w:style w:type="paragraph" w:customStyle="1" w:styleId="8A0CD47B955544698CE7829C0BFA21B9">
    <w:name w:val="8A0CD47B955544698CE7829C0BFA21B9"/>
    <w:rsid w:val="0029583A"/>
    <w:rPr>
      <w:lang w:val="en-US" w:eastAsia="en-US"/>
    </w:rPr>
  </w:style>
  <w:style w:type="paragraph" w:customStyle="1" w:styleId="D402750395004186B0EA99905033E54D">
    <w:name w:val="D402750395004186B0EA99905033E54D"/>
    <w:rsid w:val="0029583A"/>
    <w:rPr>
      <w:lang w:val="en-US" w:eastAsia="en-US"/>
    </w:rPr>
  </w:style>
  <w:style w:type="paragraph" w:customStyle="1" w:styleId="CF644C02E9154CC5A4858BB550FBF68C">
    <w:name w:val="CF644C02E9154CC5A4858BB550FBF68C"/>
    <w:rsid w:val="0029583A"/>
    <w:rPr>
      <w:lang w:val="en-US" w:eastAsia="en-US"/>
    </w:rPr>
  </w:style>
  <w:style w:type="paragraph" w:customStyle="1" w:styleId="48DAF3AB0AE94C42BC489E38B44CFE79">
    <w:name w:val="48DAF3AB0AE94C42BC489E38B44CFE79"/>
    <w:rsid w:val="0029583A"/>
    <w:rPr>
      <w:lang w:val="en-US" w:eastAsia="en-US"/>
    </w:rPr>
  </w:style>
  <w:style w:type="paragraph" w:customStyle="1" w:styleId="C5FC8AE64AA14DD3ADEA1A8D0FFCA49E">
    <w:name w:val="C5FC8AE64AA14DD3ADEA1A8D0FFCA49E"/>
    <w:rsid w:val="0029583A"/>
    <w:rPr>
      <w:lang w:val="en-US" w:eastAsia="en-US"/>
    </w:rPr>
  </w:style>
  <w:style w:type="paragraph" w:customStyle="1" w:styleId="DA919E9345D14FFBB09E6FEA8AC0AD8E">
    <w:name w:val="DA919E9345D14FFBB09E6FEA8AC0AD8E"/>
    <w:rsid w:val="0029583A"/>
    <w:rPr>
      <w:lang w:val="en-US" w:eastAsia="en-US"/>
    </w:rPr>
  </w:style>
  <w:style w:type="paragraph" w:customStyle="1" w:styleId="DC7A53B5267449D8AB67B824E3B6A70E">
    <w:name w:val="DC7A53B5267449D8AB67B824E3B6A70E"/>
    <w:rsid w:val="0029583A"/>
    <w:rPr>
      <w:lang w:val="en-US" w:eastAsia="en-US"/>
    </w:rPr>
  </w:style>
  <w:style w:type="paragraph" w:customStyle="1" w:styleId="B4825FA54DFD495295F97179BD6EE6FB">
    <w:name w:val="B4825FA54DFD495295F97179BD6EE6FB"/>
    <w:rsid w:val="0029583A"/>
    <w:rPr>
      <w:lang w:val="en-US" w:eastAsia="en-US"/>
    </w:rPr>
  </w:style>
  <w:style w:type="paragraph" w:customStyle="1" w:styleId="5B4E8CA0F5F546968F4FFDF925003717">
    <w:name w:val="5B4E8CA0F5F546968F4FFDF925003717"/>
    <w:rsid w:val="0029583A"/>
    <w:rPr>
      <w:lang w:val="en-US" w:eastAsia="en-US"/>
    </w:rPr>
  </w:style>
  <w:style w:type="paragraph" w:customStyle="1" w:styleId="2CBEC0AFC59545239A530D1DC354B784">
    <w:name w:val="2CBEC0AFC59545239A530D1DC354B784"/>
    <w:rsid w:val="0029583A"/>
    <w:rPr>
      <w:lang w:val="en-US" w:eastAsia="en-US"/>
    </w:rPr>
  </w:style>
  <w:style w:type="paragraph" w:customStyle="1" w:styleId="68F6107F2D1647AEADB7D89965D0C0B6">
    <w:name w:val="68F6107F2D1647AEADB7D89965D0C0B6"/>
    <w:rsid w:val="0029583A"/>
    <w:rPr>
      <w:lang w:val="en-US" w:eastAsia="en-US"/>
    </w:rPr>
  </w:style>
  <w:style w:type="paragraph" w:customStyle="1" w:styleId="A8655AE7A8944189ACE985274CA058D1">
    <w:name w:val="A8655AE7A8944189ACE985274CA058D1"/>
    <w:rsid w:val="0029583A"/>
    <w:rPr>
      <w:lang w:val="en-US" w:eastAsia="en-US"/>
    </w:rPr>
  </w:style>
  <w:style w:type="paragraph" w:customStyle="1" w:styleId="A0DB98629DF541109E03783418C87D0E">
    <w:name w:val="A0DB98629DF541109E03783418C87D0E"/>
    <w:rsid w:val="0029583A"/>
    <w:rPr>
      <w:lang w:val="en-US" w:eastAsia="en-US"/>
    </w:rPr>
  </w:style>
  <w:style w:type="paragraph" w:customStyle="1" w:styleId="F8EC312786584909B003892D16CDF332">
    <w:name w:val="F8EC312786584909B003892D16CDF332"/>
    <w:rsid w:val="0029583A"/>
    <w:rPr>
      <w:lang w:val="en-US" w:eastAsia="en-US"/>
    </w:rPr>
  </w:style>
  <w:style w:type="paragraph" w:customStyle="1" w:styleId="9D804240A63E4F08AB9CF0127215D292">
    <w:name w:val="9D804240A63E4F08AB9CF0127215D292"/>
    <w:rsid w:val="0029583A"/>
    <w:rPr>
      <w:lang w:val="en-US" w:eastAsia="en-US"/>
    </w:rPr>
  </w:style>
  <w:style w:type="paragraph" w:customStyle="1" w:styleId="DDEC2EE244284325B735A1E444867F79">
    <w:name w:val="DDEC2EE244284325B735A1E444867F79"/>
    <w:rsid w:val="0029583A"/>
    <w:rPr>
      <w:lang w:val="en-US" w:eastAsia="en-US"/>
    </w:rPr>
  </w:style>
  <w:style w:type="paragraph" w:customStyle="1" w:styleId="D569FC2504E849A7B727B4FAF71E6002">
    <w:name w:val="D569FC2504E849A7B727B4FAF71E6002"/>
    <w:rsid w:val="0029583A"/>
    <w:rPr>
      <w:lang w:val="en-US" w:eastAsia="en-US"/>
    </w:rPr>
  </w:style>
  <w:style w:type="paragraph" w:customStyle="1" w:styleId="531EABA9140F4BB2A5C079E17CA22CF2">
    <w:name w:val="531EABA9140F4BB2A5C079E17CA22CF2"/>
    <w:rsid w:val="0029583A"/>
    <w:rPr>
      <w:lang w:val="en-US" w:eastAsia="en-US"/>
    </w:rPr>
  </w:style>
  <w:style w:type="paragraph" w:customStyle="1" w:styleId="104466D385564CABBAC7D739A8DF6DFC">
    <w:name w:val="104466D385564CABBAC7D739A8DF6DFC"/>
    <w:rsid w:val="0029583A"/>
    <w:rPr>
      <w:lang w:val="en-US" w:eastAsia="en-US"/>
    </w:rPr>
  </w:style>
  <w:style w:type="paragraph" w:customStyle="1" w:styleId="38C7BD0083C1438592B954DFE9355DE2">
    <w:name w:val="38C7BD0083C1438592B954DFE9355DE2"/>
    <w:rsid w:val="0029583A"/>
    <w:rPr>
      <w:lang w:val="en-US" w:eastAsia="en-US"/>
    </w:rPr>
  </w:style>
  <w:style w:type="paragraph" w:customStyle="1" w:styleId="85B9A25D10064A6CA1CEEB7E4AC93C0F">
    <w:name w:val="85B9A25D10064A6CA1CEEB7E4AC93C0F"/>
    <w:rsid w:val="0029583A"/>
    <w:rPr>
      <w:lang w:val="en-US" w:eastAsia="en-US"/>
    </w:rPr>
  </w:style>
  <w:style w:type="paragraph" w:customStyle="1" w:styleId="DD3AC89E4B4C4FFAABAD9431EFCB4BAA">
    <w:name w:val="DD3AC89E4B4C4FFAABAD9431EFCB4BAA"/>
    <w:rsid w:val="0029583A"/>
    <w:rPr>
      <w:lang w:val="en-US" w:eastAsia="en-US"/>
    </w:rPr>
  </w:style>
  <w:style w:type="paragraph" w:customStyle="1" w:styleId="F468462E97C9488FABBA66A084A278D3">
    <w:name w:val="F468462E97C9488FABBA66A084A278D3"/>
    <w:rsid w:val="0029583A"/>
    <w:rPr>
      <w:lang w:val="en-US" w:eastAsia="en-US"/>
    </w:rPr>
  </w:style>
  <w:style w:type="paragraph" w:customStyle="1" w:styleId="039E3411A23044C990228535BD5FE95D">
    <w:name w:val="039E3411A23044C990228535BD5FE95D"/>
    <w:rsid w:val="0029583A"/>
    <w:rPr>
      <w:lang w:val="en-US" w:eastAsia="en-US"/>
    </w:rPr>
  </w:style>
  <w:style w:type="paragraph" w:customStyle="1" w:styleId="A3DF292B0CE6411DABBAA51BFB4F8D30">
    <w:name w:val="A3DF292B0CE6411DABBAA51BFB4F8D30"/>
    <w:rsid w:val="0029583A"/>
    <w:rPr>
      <w:lang w:val="en-US" w:eastAsia="en-US"/>
    </w:rPr>
  </w:style>
  <w:style w:type="paragraph" w:customStyle="1" w:styleId="E61B58A4E01A493489DBAF843B5921C9">
    <w:name w:val="E61B58A4E01A493489DBAF843B5921C9"/>
    <w:rsid w:val="0029583A"/>
    <w:rPr>
      <w:lang w:val="en-US" w:eastAsia="en-US"/>
    </w:rPr>
  </w:style>
  <w:style w:type="paragraph" w:customStyle="1" w:styleId="443E8BB06F46465CB2C34BD90FE15D89">
    <w:name w:val="443E8BB06F46465CB2C34BD90FE15D89"/>
    <w:rsid w:val="0029583A"/>
    <w:rPr>
      <w:lang w:val="en-US" w:eastAsia="en-US"/>
    </w:rPr>
  </w:style>
  <w:style w:type="paragraph" w:customStyle="1" w:styleId="57A7FE38B02549DC912073CDAD334B15">
    <w:name w:val="57A7FE38B02549DC912073CDAD334B15"/>
    <w:rsid w:val="0029583A"/>
    <w:rPr>
      <w:lang w:val="en-US" w:eastAsia="en-US"/>
    </w:rPr>
  </w:style>
  <w:style w:type="paragraph" w:customStyle="1" w:styleId="8FD4616639A044FDA160FC6B5BCD4ABA">
    <w:name w:val="8FD4616639A044FDA160FC6B5BCD4ABA"/>
    <w:rsid w:val="0029583A"/>
    <w:rPr>
      <w:lang w:val="en-US" w:eastAsia="en-US"/>
    </w:rPr>
  </w:style>
  <w:style w:type="paragraph" w:customStyle="1" w:styleId="CC341D3A592B4E6EBED9580D7D645D5B">
    <w:name w:val="CC341D3A592B4E6EBED9580D7D645D5B"/>
    <w:rsid w:val="0029583A"/>
    <w:rPr>
      <w:lang w:val="en-US" w:eastAsia="en-US"/>
    </w:rPr>
  </w:style>
  <w:style w:type="paragraph" w:customStyle="1" w:styleId="43106D0E3E414C22B9C85ADFF3CDAD2A">
    <w:name w:val="43106D0E3E414C22B9C85ADFF3CDAD2A"/>
    <w:rsid w:val="0029583A"/>
    <w:rPr>
      <w:lang w:val="en-US" w:eastAsia="en-US"/>
    </w:rPr>
  </w:style>
  <w:style w:type="paragraph" w:customStyle="1" w:styleId="DDE98FDFD70341368F0CC15E6072DFF1">
    <w:name w:val="DDE98FDFD70341368F0CC15E6072DFF1"/>
    <w:rsid w:val="0029583A"/>
    <w:rPr>
      <w:lang w:val="en-US" w:eastAsia="en-US"/>
    </w:rPr>
  </w:style>
  <w:style w:type="paragraph" w:customStyle="1" w:styleId="D3758948815841088048900B86C0E941">
    <w:name w:val="D3758948815841088048900B86C0E941"/>
    <w:rsid w:val="0029583A"/>
    <w:rPr>
      <w:lang w:val="en-US" w:eastAsia="en-US"/>
    </w:rPr>
  </w:style>
  <w:style w:type="paragraph" w:customStyle="1" w:styleId="F6A823823E8748588AECBB748F088B3A">
    <w:name w:val="F6A823823E8748588AECBB748F088B3A"/>
    <w:rsid w:val="0029583A"/>
    <w:rPr>
      <w:lang w:val="en-US" w:eastAsia="en-US"/>
    </w:rPr>
  </w:style>
  <w:style w:type="paragraph" w:customStyle="1" w:styleId="564EF353765F4324BB289AD3E2AE819F">
    <w:name w:val="564EF353765F4324BB289AD3E2AE819F"/>
    <w:rsid w:val="0029583A"/>
    <w:rPr>
      <w:lang w:val="en-US" w:eastAsia="en-US"/>
    </w:rPr>
  </w:style>
  <w:style w:type="paragraph" w:customStyle="1" w:styleId="671707432E1E46618BF2E05548C41DCF">
    <w:name w:val="671707432E1E46618BF2E05548C41DCF"/>
    <w:rsid w:val="0029583A"/>
    <w:rPr>
      <w:lang w:val="en-US" w:eastAsia="en-US"/>
    </w:rPr>
  </w:style>
  <w:style w:type="paragraph" w:customStyle="1" w:styleId="17ADDED4BC52414683331D0408AB61C8">
    <w:name w:val="17ADDED4BC52414683331D0408AB61C8"/>
    <w:rsid w:val="0029583A"/>
    <w:rPr>
      <w:lang w:val="en-US" w:eastAsia="en-US"/>
    </w:rPr>
  </w:style>
  <w:style w:type="paragraph" w:customStyle="1" w:styleId="2578BA0935334586A5C6B069AFD781F8">
    <w:name w:val="2578BA0935334586A5C6B069AFD781F8"/>
    <w:rsid w:val="0029583A"/>
    <w:rPr>
      <w:lang w:val="en-US" w:eastAsia="en-US"/>
    </w:rPr>
  </w:style>
  <w:style w:type="paragraph" w:customStyle="1" w:styleId="F6C42CCF9F95485CAB34C554311BE192">
    <w:name w:val="F6C42CCF9F95485CAB34C554311BE192"/>
    <w:rsid w:val="0029583A"/>
    <w:rPr>
      <w:lang w:val="en-US" w:eastAsia="en-US"/>
    </w:rPr>
  </w:style>
  <w:style w:type="paragraph" w:customStyle="1" w:styleId="CCEF47E1D25B4D4982BE9FDAD7C1C94B">
    <w:name w:val="CCEF47E1D25B4D4982BE9FDAD7C1C94B"/>
    <w:rsid w:val="0029583A"/>
    <w:rPr>
      <w:lang w:val="en-US" w:eastAsia="en-US"/>
    </w:rPr>
  </w:style>
  <w:style w:type="paragraph" w:customStyle="1" w:styleId="99BFDCE892EA458EBF4734D65730D74B">
    <w:name w:val="99BFDCE892EA458EBF4734D65730D74B"/>
    <w:rsid w:val="0029583A"/>
    <w:rPr>
      <w:lang w:val="en-US" w:eastAsia="en-US"/>
    </w:rPr>
  </w:style>
  <w:style w:type="paragraph" w:customStyle="1" w:styleId="A33C6D39338C4E0BB19DF17047C5FFD3">
    <w:name w:val="A33C6D39338C4E0BB19DF17047C5FFD3"/>
    <w:rsid w:val="0029583A"/>
    <w:rPr>
      <w:lang w:val="en-US" w:eastAsia="en-US"/>
    </w:rPr>
  </w:style>
  <w:style w:type="paragraph" w:customStyle="1" w:styleId="9E055841A008499ABFDEE56CCACA1EC7">
    <w:name w:val="9E055841A008499ABFDEE56CCACA1EC7"/>
    <w:rsid w:val="0029583A"/>
    <w:rPr>
      <w:lang w:val="en-US" w:eastAsia="en-US"/>
    </w:rPr>
  </w:style>
  <w:style w:type="paragraph" w:customStyle="1" w:styleId="20BFE01EED8244E5BDBA4B6BE04393A5">
    <w:name w:val="20BFE01EED8244E5BDBA4B6BE04393A5"/>
    <w:rsid w:val="0029583A"/>
    <w:rPr>
      <w:lang w:val="en-US" w:eastAsia="en-US"/>
    </w:rPr>
  </w:style>
  <w:style w:type="paragraph" w:customStyle="1" w:styleId="29C938C5BD8D4B2D8C8BF0243842BEA3">
    <w:name w:val="29C938C5BD8D4B2D8C8BF0243842BEA3"/>
    <w:rsid w:val="0029583A"/>
    <w:rPr>
      <w:lang w:val="en-US" w:eastAsia="en-US"/>
    </w:rPr>
  </w:style>
  <w:style w:type="paragraph" w:customStyle="1" w:styleId="7E8C41FA78B84DD3B78B075C9F15A323">
    <w:name w:val="7E8C41FA78B84DD3B78B075C9F15A323"/>
    <w:rsid w:val="0029583A"/>
    <w:rPr>
      <w:lang w:val="en-US" w:eastAsia="en-US"/>
    </w:rPr>
  </w:style>
  <w:style w:type="paragraph" w:customStyle="1" w:styleId="57F1E1D88B7E448A8ABF5F5DFBFB2CD6">
    <w:name w:val="57F1E1D88B7E448A8ABF5F5DFBFB2CD6"/>
    <w:rsid w:val="0029583A"/>
    <w:rPr>
      <w:lang w:val="en-US" w:eastAsia="en-US"/>
    </w:rPr>
  </w:style>
  <w:style w:type="paragraph" w:customStyle="1" w:styleId="CEC7A0F00898465DB278B70450E06DFB">
    <w:name w:val="CEC7A0F00898465DB278B70450E06DFB"/>
    <w:rsid w:val="0029583A"/>
    <w:rPr>
      <w:lang w:val="en-US" w:eastAsia="en-US"/>
    </w:rPr>
  </w:style>
  <w:style w:type="paragraph" w:customStyle="1" w:styleId="15E8B8D3E11F4757B1B6B374DF4197AA">
    <w:name w:val="15E8B8D3E11F4757B1B6B374DF4197AA"/>
    <w:rsid w:val="0029583A"/>
    <w:rPr>
      <w:lang w:val="en-US" w:eastAsia="en-US"/>
    </w:rPr>
  </w:style>
  <w:style w:type="paragraph" w:customStyle="1" w:styleId="E82B3317E2C1466A84E3C80BC105122D">
    <w:name w:val="E82B3317E2C1466A84E3C80BC105122D"/>
    <w:rsid w:val="0029583A"/>
    <w:rPr>
      <w:lang w:val="en-US" w:eastAsia="en-US"/>
    </w:rPr>
  </w:style>
  <w:style w:type="paragraph" w:customStyle="1" w:styleId="66A5EB5490634DC482A5C4E62E54810D">
    <w:name w:val="66A5EB5490634DC482A5C4E62E54810D"/>
    <w:rsid w:val="0029583A"/>
    <w:rPr>
      <w:lang w:val="en-US" w:eastAsia="en-US"/>
    </w:rPr>
  </w:style>
  <w:style w:type="paragraph" w:customStyle="1" w:styleId="E7D6524D4B1545C3B37DA3C933D42179">
    <w:name w:val="E7D6524D4B1545C3B37DA3C933D42179"/>
    <w:rsid w:val="0029583A"/>
    <w:rPr>
      <w:lang w:val="en-US" w:eastAsia="en-US"/>
    </w:rPr>
  </w:style>
  <w:style w:type="paragraph" w:customStyle="1" w:styleId="587AC26E6CAC4995B904CB18ED290466">
    <w:name w:val="587AC26E6CAC4995B904CB18ED290466"/>
    <w:rsid w:val="0029583A"/>
    <w:rPr>
      <w:lang w:val="en-US" w:eastAsia="en-US"/>
    </w:rPr>
  </w:style>
  <w:style w:type="paragraph" w:customStyle="1" w:styleId="826B0633666C4C0288B10493C0525202">
    <w:name w:val="826B0633666C4C0288B10493C0525202"/>
    <w:rsid w:val="0029583A"/>
    <w:rPr>
      <w:lang w:val="en-US" w:eastAsia="en-US"/>
    </w:rPr>
  </w:style>
  <w:style w:type="paragraph" w:customStyle="1" w:styleId="DA7B133EDC1F4B43BCCA4D7E70CC15F8">
    <w:name w:val="DA7B133EDC1F4B43BCCA4D7E70CC15F8"/>
    <w:rsid w:val="0029583A"/>
    <w:rPr>
      <w:lang w:val="en-US" w:eastAsia="en-US"/>
    </w:rPr>
  </w:style>
  <w:style w:type="paragraph" w:customStyle="1" w:styleId="236FBAD256FA4F4382F22F596FD0AB69">
    <w:name w:val="236FBAD256FA4F4382F22F596FD0AB69"/>
    <w:rsid w:val="0029583A"/>
    <w:rPr>
      <w:lang w:val="en-US" w:eastAsia="en-US"/>
    </w:rPr>
  </w:style>
  <w:style w:type="paragraph" w:customStyle="1" w:styleId="DD9CB9F71F424BB28459AA94683DC864">
    <w:name w:val="DD9CB9F71F424BB28459AA94683DC864"/>
    <w:rsid w:val="0029583A"/>
    <w:rPr>
      <w:lang w:val="en-US" w:eastAsia="en-US"/>
    </w:rPr>
  </w:style>
  <w:style w:type="paragraph" w:customStyle="1" w:styleId="D6C92B3EF2A0471F99556B83B9A8E583">
    <w:name w:val="D6C92B3EF2A0471F99556B83B9A8E583"/>
    <w:rsid w:val="0029583A"/>
    <w:rPr>
      <w:lang w:val="en-US" w:eastAsia="en-US"/>
    </w:rPr>
  </w:style>
  <w:style w:type="paragraph" w:customStyle="1" w:styleId="EC5FB9845D2649CBBD78CDC538D9F26F">
    <w:name w:val="EC5FB9845D2649CBBD78CDC538D9F26F"/>
    <w:rsid w:val="0029583A"/>
    <w:rPr>
      <w:lang w:val="en-US" w:eastAsia="en-US"/>
    </w:rPr>
  </w:style>
  <w:style w:type="paragraph" w:customStyle="1" w:styleId="F97DF325D7A545D68B249B60536A9826">
    <w:name w:val="F97DF325D7A545D68B249B60536A9826"/>
    <w:rsid w:val="0029583A"/>
    <w:rPr>
      <w:lang w:val="en-US" w:eastAsia="en-US"/>
    </w:rPr>
  </w:style>
  <w:style w:type="paragraph" w:customStyle="1" w:styleId="4681DFB911A346DBA7F2F009AE3B3D29">
    <w:name w:val="4681DFB911A346DBA7F2F009AE3B3D29"/>
    <w:rsid w:val="0029583A"/>
    <w:rPr>
      <w:lang w:val="en-US" w:eastAsia="en-US"/>
    </w:rPr>
  </w:style>
  <w:style w:type="paragraph" w:customStyle="1" w:styleId="8F646E5CD3F94802954F7147A998977F">
    <w:name w:val="8F646E5CD3F94802954F7147A998977F"/>
    <w:rsid w:val="0029583A"/>
    <w:rPr>
      <w:lang w:val="en-US" w:eastAsia="en-US"/>
    </w:rPr>
  </w:style>
  <w:style w:type="paragraph" w:customStyle="1" w:styleId="C7FE4DDA4975447288BA3AA00BF269B9">
    <w:name w:val="C7FE4DDA4975447288BA3AA00BF269B9"/>
    <w:rsid w:val="0029583A"/>
    <w:rPr>
      <w:lang w:val="en-US" w:eastAsia="en-US"/>
    </w:rPr>
  </w:style>
  <w:style w:type="paragraph" w:customStyle="1" w:styleId="AFB956F3FD2C497CA89DB2E5353233AE">
    <w:name w:val="AFB956F3FD2C497CA89DB2E5353233AE"/>
    <w:rsid w:val="0029583A"/>
    <w:rPr>
      <w:lang w:val="en-US" w:eastAsia="en-US"/>
    </w:rPr>
  </w:style>
  <w:style w:type="paragraph" w:customStyle="1" w:styleId="44AC545C7B1A493BB2B81E59AC560728">
    <w:name w:val="44AC545C7B1A493BB2B81E59AC560728"/>
    <w:rsid w:val="0029583A"/>
    <w:rPr>
      <w:lang w:val="en-US" w:eastAsia="en-US"/>
    </w:rPr>
  </w:style>
  <w:style w:type="paragraph" w:customStyle="1" w:styleId="BCAB59B1CDC5469A8E67F91C8604410E">
    <w:name w:val="BCAB59B1CDC5469A8E67F91C8604410E"/>
    <w:rsid w:val="0029583A"/>
    <w:rPr>
      <w:lang w:val="en-US" w:eastAsia="en-US"/>
    </w:rPr>
  </w:style>
  <w:style w:type="paragraph" w:customStyle="1" w:styleId="86CC3A7CFA394F17923E2396FD3C4D25">
    <w:name w:val="86CC3A7CFA394F17923E2396FD3C4D25"/>
    <w:rsid w:val="0029583A"/>
    <w:rPr>
      <w:lang w:val="en-US" w:eastAsia="en-US"/>
    </w:rPr>
  </w:style>
  <w:style w:type="paragraph" w:customStyle="1" w:styleId="9B7A6CB60E1A40898264A1621134C90B">
    <w:name w:val="9B7A6CB60E1A40898264A1621134C90B"/>
    <w:rsid w:val="0029583A"/>
    <w:rPr>
      <w:lang w:val="en-US" w:eastAsia="en-US"/>
    </w:rPr>
  </w:style>
  <w:style w:type="paragraph" w:customStyle="1" w:styleId="C113E38C2D0D419DB52E3952199EAB36">
    <w:name w:val="C113E38C2D0D419DB52E3952199EAB36"/>
    <w:rsid w:val="0029583A"/>
    <w:rPr>
      <w:lang w:val="en-US" w:eastAsia="en-US"/>
    </w:rPr>
  </w:style>
  <w:style w:type="paragraph" w:customStyle="1" w:styleId="43965B4FE3154EB68D161A4085F2E156">
    <w:name w:val="43965B4FE3154EB68D161A4085F2E156"/>
    <w:rsid w:val="0029583A"/>
    <w:rPr>
      <w:lang w:val="en-US" w:eastAsia="en-US"/>
    </w:rPr>
  </w:style>
  <w:style w:type="paragraph" w:customStyle="1" w:styleId="E5937213654B463E9FFF3565E98E6500">
    <w:name w:val="E5937213654B463E9FFF3565E98E6500"/>
    <w:rsid w:val="0029583A"/>
    <w:rPr>
      <w:lang w:val="en-US" w:eastAsia="en-US"/>
    </w:rPr>
  </w:style>
  <w:style w:type="paragraph" w:customStyle="1" w:styleId="9F60CDE6A7984017BAFE196789093E72">
    <w:name w:val="9F60CDE6A7984017BAFE196789093E72"/>
    <w:rsid w:val="0029583A"/>
    <w:rPr>
      <w:lang w:val="en-US" w:eastAsia="en-US"/>
    </w:rPr>
  </w:style>
  <w:style w:type="paragraph" w:customStyle="1" w:styleId="C857A4D5DBFE40A1A90142FAC2EAC272">
    <w:name w:val="C857A4D5DBFE40A1A90142FAC2EAC272"/>
    <w:rsid w:val="0029583A"/>
    <w:rPr>
      <w:lang w:val="en-US" w:eastAsia="en-US"/>
    </w:rPr>
  </w:style>
  <w:style w:type="paragraph" w:customStyle="1" w:styleId="1CAD9989BAD24CB3BE4319D647912F7A">
    <w:name w:val="1CAD9989BAD24CB3BE4319D647912F7A"/>
    <w:rsid w:val="0029583A"/>
    <w:rPr>
      <w:lang w:val="en-US" w:eastAsia="en-US"/>
    </w:rPr>
  </w:style>
  <w:style w:type="paragraph" w:customStyle="1" w:styleId="2E0645447BE1468899A4049BBCC53480">
    <w:name w:val="2E0645447BE1468899A4049BBCC53480"/>
    <w:rsid w:val="0029583A"/>
    <w:rPr>
      <w:lang w:val="en-US" w:eastAsia="en-US"/>
    </w:rPr>
  </w:style>
  <w:style w:type="paragraph" w:customStyle="1" w:styleId="F9A6718DDDE9480185092301CDC637EB">
    <w:name w:val="F9A6718DDDE9480185092301CDC637EB"/>
    <w:rsid w:val="0029583A"/>
    <w:rPr>
      <w:lang w:val="en-US" w:eastAsia="en-US"/>
    </w:rPr>
  </w:style>
  <w:style w:type="paragraph" w:customStyle="1" w:styleId="3201D32500D34E08B2A1052C0EE3F51E">
    <w:name w:val="3201D32500D34E08B2A1052C0EE3F51E"/>
    <w:rsid w:val="0029583A"/>
    <w:rPr>
      <w:lang w:val="en-US" w:eastAsia="en-US"/>
    </w:rPr>
  </w:style>
  <w:style w:type="paragraph" w:customStyle="1" w:styleId="68F7D3BFA6B045FB9028D8B275B7DE4D">
    <w:name w:val="68F7D3BFA6B045FB9028D8B275B7DE4D"/>
    <w:rsid w:val="0029583A"/>
    <w:rPr>
      <w:lang w:val="en-US" w:eastAsia="en-US"/>
    </w:rPr>
  </w:style>
  <w:style w:type="paragraph" w:customStyle="1" w:styleId="172E285659B84864ACCA0448890FED03">
    <w:name w:val="172E285659B84864ACCA0448890FED03"/>
    <w:rsid w:val="0029583A"/>
    <w:rPr>
      <w:lang w:val="en-US" w:eastAsia="en-US"/>
    </w:rPr>
  </w:style>
  <w:style w:type="paragraph" w:customStyle="1" w:styleId="AFD337B17395445A8F2712771FDFDABB">
    <w:name w:val="AFD337B17395445A8F2712771FDFDABB"/>
    <w:rsid w:val="0029583A"/>
    <w:rPr>
      <w:lang w:val="en-US" w:eastAsia="en-US"/>
    </w:rPr>
  </w:style>
  <w:style w:type="paragraph" w:customStyle="1" w:styleId="3255B145EAEA45429EBFA28B87857456">
    <w:name w:val="3255B145EAEA45429EBFA28B87857456"/>
    <w:rsid w:val="0029583A"/>
    <w:rPr>
      <w:lang w:val="en-US" w:eastAsia="en-US"/>
    </w:rPr>
  </w:style>
  <w:style w:type="paragraph" w:customStyle="1" w:styleId="FD37C691103644FD9A81999360EA7BC0">
    <w:name w:val="FD37C691103644FD9A81999360EA7BC0"/>
    <w:rsid w:val="0029583A"/>
    <w:rPr>
      <w:lang w:val="en-US" w:eastAsia="en-US"/>
    </w:rPr>
  </w:style>
  <w:style w:type="paragraph" w:customStyle="1" w:styleId="E53FA6C34DF94BA7A1425D2CA3537574">
    <w:name w:val="E53FA6C34DF94BA7A1425D2CA3537574"/>
    <w:rsid w:val="0029583A"/>
    <w:rPr>
      <w:lang w:val="en-US" w:eastAsia="en-US"/>
    </w:rPr>
  </w:style>
  <w:style w:type="paragraph" w:customStyle="1" w:styleId="66B212A5C4AD4CB6B6D6ABBB3CE6B8E3">
    <w:name w:val="66B212A5C4AD4CB6B6D6ABBB3CE6B8E3"/>
    <w:rsid w:val="0029583A"/>
    <w:rPr>
      <w:lang w:val="en-US" w:eastAsia="en-US"/>
    </w:rPr>
  </w:style>
  <w:style w:type="paragraph" w:customStyle="1" w:styleId="27298A0D0C0A4248BD1BD52602F3C89E">
    <w:name w:val="27298A0D0C0A4248BD1BD52602F3C89E"/>
    <w:rsid w:val="0029583A"/>
    <w:rPr>
      <w:lang w:val="en-US" w:eastAsia="en-US"/>
    </w:rPr>
  </w:style>
  <w:style w:type="paragraph" w:customStyle="1" w:styleId="4DCBEDD2831A43509BDFCD17DA415F38">
    <w:name w:val="4DCBEDD2831A43509BDFCD17DA415F38"/>
    <w:rsid w:val="0029583A"/>
    <w:rPr>
      <w:lang w:val="en-US" w:eastAsia="en-US"/>
    </w:rPr>
  </w:style>
  <w:style w:type="paragraph" w:customStyle="1" w:styleId="E7E0AEC1BDB5450D8852BD49496FCF88">
    <w:name w:val="E7E0AEC1BDB5450D8852BD49496FCF88"/>
    <w:rsid w:val="0029583A"/>
    <w:rPr>
      <w:lang w:val="en-US" w:eastAsia="en-US"/>
    </w:rPr>
  </w:style>
  <w:style w:type="paragraph" w:customStyle="1" w:styleId="BE443B32244D42C0BC698577BC121760">
    <w:name w:val="BE443B32244D42C0BC698577BC121760"/>
    <w:rsid w:val="0029583A"/>
    <w:rPr>
      <w:lang w:val="en-US" w:eastAsia="en-US"/>
    </w:rPr>
  </w:style>
  <w:style w:type="paragraph" w:customStyle="1" w:styleId="1F406CD77DAB4571B07A6AD898C6FF0B">
    <w:name w:val="1F406CD77DAB4571B07A6AD898C6FF0B"/>
    <w:rsid w:val="0029583A"/>
    <w:rPr>
      <w:lang w:val="en-US" w:eastAsia="en-US"/>
    </w:rPr>
  </w:style>
  <w:style w:type="paragraph" w:customStyle="1" w:styleId="432DE14599F74DF78AD4AEABA53782E9">
    <w:name w:val="432DE14599F74DF78AD4AEABA53782E9"/>
    <w:rsid w:val="0029583A"/>
    <w:rPr>
      <w:lang w:val="en-US" w:eastAsia="en-US"/>
    </w:rPr>
  </w:style>
  <w:style w:type="paragraph" w:customStyle="1" w:styleId="CCE5EB1743914546B1A557CF98481F7C">
    <w:name w:val="CCE5EB1743914546B1A557CF98481F7C"/>
    <w:rsid w:val="0029583A"/>
    <w:rPr>
      <w:lang w:val="en-US" w:eastAsia="en-US"/>
    </w:rPr>
  </w:style>
  <w:style w:type="paragraph" w:customStyle="1" w:styleId="E2B574B01DC14A0CA371C18E69CEB399">
    <w:name w:val="E2B574B01DC14A0CA371C18E69CEB399"/>
    <w:rsid w:val="0029583A"/>
    <w:rPr>
      <w:lang w:val="en-US" w:eastAsia="en-US"/>
    </w:rPr>
  </w:style>
  <w:style w:type="paragraph" w:customStyle="1" w:styleId="382619A9DD00469F89DE70B3F4BC710D">
    <w:name w:val="382619A9DD00469F89DE70B3F4BC710D"/>
    <w:rsid w:val="0029583A"/>
    <w:rPr>
      <w:lang w:val="en-US" w:eastAsia="en-US"/>
    </w:rPr>
  </w:style>
  <w:style w:type="paragraph" w:customStyle="1" w:styleId="39899C01AF8B4F869991CD2F9FCC8F7E">
    <w:name w:val="39899C01AF8B4F869991CD2F9FCC8F7E"/>
    <w:rsid w:val="0029583A"/>
    <w:rPr>
      <w:lang w:val="en-US" w:eastAsia="en-US"/>
    </w:rPr>
  </w:style>
  <w:style w:type="paragraph" w:customStyle="1" w:styleId="1C94BD68BB1540CDA9938C995C7DDD2D">
    <w:name w:val="1C94BD68BB1540CDA9938C995C7DDD2D"/>
    <w:rsid w:val="0029583A"/>
    <w:rPr>
      <w:lang w:val="en-US" w:eastAsia="en-US"/>
    </w:rPr>
  </w:style>
  <w:style w:type="paragraph" w:customStyle="1" w:styleId="6F62FD71B98747739883CB778D2FC889">
    <w:name w:val="6F62FD71B98747739883CB778D2FC889"/>
    <w:rsid w:val="0029583A"/>
    <w:rPr>
      <w:lang w:val="en-US" w:eastAsia="en-US"/>
    </w:rPr>
  </w:style>
  <w:style w:type="paragraph" w:customStyle="1" w:styleId="25059099849D4EF698F0CA0350147B09">
    <w:name w:val="25059099849D4EF698F0CA0350147B09"/>
    <w:rsid w:val="0029583A"/>
    <w:rPr>
      <w:lang w:val="en-US" w:eastAsia="en-US"/>
    </w:rPr>
  </w:style>
  <w:style w:type="paragraph" w:customStyle="1" w:styleId="70C065C0061C4682A223B032BA4E6F46">
    <w:name w:val="70C065C0061C4682A223B032BA4E6F46"/>
    <w:rsid w:val="0029583A"/>
    <w:rPr>
      <w:lang w:val="en-US" w:eastAsia="en-US"/>
    </w:rPr>
  </w:style>
  <w:style w:type="paragraph" w:customStyle="1" w:styleId="95FF2A63D7F2489A887DD35FA7E9420D">
    <w:name w:val="95FF2A63D7F2489A887DD35FA7E9420D"/>
    <w:rsid w:val="0029583A"/>
    <w:rPr>
      <w:lang w:val="en-US" w:eastAsia="en-US"/>
    </w:rPr>
  </w:style>
  <w:style w:type="paragraph" w:customStyle="1" w:styleId="BECAB7B1AC15435C97FFD0C52B932D82">
    <w:name w:val="BECAB7B1AC15435C97FFD0C52B932D82"/>
    <w:rsid w:val="0029583A"/>
    <w:rPr>
      <w:lang w:val="en-US" w:eastAsia="en-US"/>
    </w:rPr>
  </w:style>
  <w:style w:type="paragraph" w:customStyle="1" w:styleId="50553D31B2D04666AAEA04FB0D9A5C07">
    <w:name w:val="50553D31B2D04666AAEA04FB0D9A5C07"/>
    <w:rsid w:val="0029583A"/>
    <w:rPr>
      <w:lang w:val="en-US" w:eastAsia="en-US"/>
    </w:rPr>
  </w:style>
  <w:style w:type="paragraph" w:customStyle="1" w:styleId="99C77E687BB544099467943C087D4257">
    <w:name w:val="99C77E687BB544099467943C087D4257"/>
    <w:rsid w:val="0029583A"/>
    <w:rPr>
      <w:lang w:val="en-US" w:eastAsia="en-US"/>
    </w:rPr>
  </w:style>
  <w:style w:type="paragraph" w:customStyle="1" w:styleId="FE77E0FFA55D47EA988A6CB1A2B0242D">
    <w:name w:val="FE77E0FFA55D47EA988A6CB1A2B0242D"/>
    <w:rsid w:val="0029583A"/>
    <w:rPr>
      <w:lang w:val="en-US" w:eastAsia="en-US"/>
    </w:rPr>
  </w:style>
  <w:style w:type="paragraph" w:customStyle="1" w:styleId="0C7DAEBA0BCD49F295663681454FA3CF">
    <w:name w:val="0C7DAEBA0BCD49F295663681454FA3CF"/>
    <w:rsid w:val="0029583A"/>
    <w:rPr>
      <w:lang w:val="en-US" w:eastAsia="en-US"/>
    </w:rPr>
  </w:style>
  <w:style w:type="paragraph" w:customStyle="1" w:styleId="7345B728863F44B69D9CEC5D2AD50262">
    <w:name w:val="7345B728863F44B69D9CEC5D2AD50262"/>
    <w:rsid w:val="0029583A"/>
    <w:rPr>
      <w:lang w:val="en-US" w:eastAsia="en-US"/>
    </w:rPr>
  </w:style>
  <w:style w:type="paragraph" w:customStyle="1" w:styleId="CF4F1C7D664848DD8B57EDA9DA263593">
    <w:name w:val="CF4F1C7D664848DD8B57EDA9DA263593"/>
    <w:rsid w:val="0029583A"/>
    <w:rPr>
      <w:lang w:val="en-US" w:eastAsia="en-US"/>
    </w:rPr>
  </w:style>
  <w:style w:type="paragraph" w:customStyle="1" w:styleId="26EB71DC5B3E43E081A7AA7574060103">
    <w:name w:val="26EB71DC5B3E43E081A7AA7574060103"/>
    <w:rsid w:val="0029583A"/>
    <w:rPr>
      <w:lang w:val="en-US" w:eastAsia="en-US"/>
    </w:rPr>
  </w:style>
  <w:style w:type="paragraph" w:customStyle="1" w:styleId="8A8460A3F51A4D91B934FD65F22AF139">
    <w:name w:val="8A8460A3F51A4D91B934FD65F22AF139"/>
    <w:rsid w:val="0029583A"/>
    <w:rPr>
      <w:lang w:val="en-US" w:eastAsia="en-US"/>
    </w:rPr>
  </w:style>
  <w:style w:type="paragraph" w:customStyle="1" w:styleId="614F29D593D447028AD40935C558D5F2">
    <w:name w:val="614F29D593D447028AD40935C558D5F2"/>
    <w:rsid w:val="0029583A"/>
    <w:rPr>
      <w:lang w:val="en-US" w:eastAsia="en-US"/>
    </w:rPr>
  </w:style>
  <w:style w:type="paragraph" w:customStyle="1" w:styleId="69277E98C6BA47DFB1F9E4BC648878A6">
    <w:name w:val="69277E98C6BA47DFB1F9E4BC648878A6"/>
    <w:rsid w:val="0029583A"/>
    <w:rPr>
      <w:lang w:val="en-US" w:eastAsia="en-US"/>
    </w:rPr>
  </w:style>
  <w:style w:type="paragraph" w:customStyle="1" w:styleId="D507952B57154C218C2F5A5BCC3D6717">
    <w:name w:val="D507952B57154C218C2F5A5BCC3D6717"/>
    <w:rsid w:val="0029583A"/>
    <w:rPr>
      <w:lang w:val="en-US" w:eastAsia="en-US"/>
    </w:rPr>
  </w:style>
  <w:style w:type="paragraph" w:customStyle="1" w:styleId="12DFCC52AF7F4BD6B2A3733168201F54">
    <w:name w:val="12DFCC52AF7F4BD6B2A3733168201F54"/>
    <w:rsid w:val="0029583A"/>
    <w:rPr>
      <w:lang w:val="en-US" w:eastAsia="en-US"/>
    </w:rPr>
  </w:style>
  <w:style w:type="paragraph" w:customStyle="1" w:styleId="9E66111F16684F91BA320C9C85D1FBCC">
    <w:name w:val="9E66111F16684F91BA320C9C85D1FBCC"/>
    <w:rsid w:val="0029583A"/>
    <w:rPr>
      <w:lang w:val="en-US" w:eastAsia="en-US"/>
    </w:rPr>
  </w:style>
  <w:style w:type="paragraph" w:customStyle="1" w:styleId="39F9AC3524B74471B78899B5C6E781E4">
    <w:name w:val="39F9AC3524B74471B78899B5C6E781E4"/>
    <w:rsid w:val="0029583A"/>
    <w:rPr>
      <w:lang w:val="en-US" w:eastAsia="en-US"/>
    </w:rPr>
  </w:style>
  <w:style w:type="paragraph" w:customStyle="1" w:styleId="F16323F6E0F84F6989DF8DA99326A4F6">
    <w:name w:val="F16323F6E0F84F6989DF8DA99326A4F6"/>
    <w:rsid w:val="0029583A"/>
    <w:rPr>
      <w:lang w:val="en-US" w:eastAsia="en-US"/>
    </w:rPr>
  </w:style>
  <w:style w:type="paragraph" w:customStyle="1" w:styleId="C7893A3AEBE24C35A54E3C6B80FAC77F">
    <w:name w:val="C7893A3AEBE24C35A54E3C6B80FAC77F"/>
    <w:rsid w:val="0029583A"/>
    <w:rPr>
      <w:lang w:val="en-US" w:eastAsia="en-US"/>
    </w:rPr>
  </w:style>
  <w:style w:type="paragraph" w:customStyle="1" w:styleId="DE9175C748E14591AEAF6643A2448FE5">
    <w:name w:val="DE9175C748E14591AEAF6643A2448FE5"/>
    <w:rsid w:val="0029583A"/>
    <w:rPr>
      <w:lang w:val="en-US" w:eastAsia="en-US"/>
    </w:rPr>
  </w:style>
  <w:style w:type="paragraph" w:customStyle="1" w:styleId="FE0E2056B68B4210A90699F655E1FAB0">
    <w:name w:val="FE0E2056B68B4210A90699F655E1FAB0"/>
    <w:rsid w:val="0029583A"/>
    <w:rPr>
      <w:lang w:val="en-US" w:eastAsia="en-US"/>
    </w:rPr>
  </w:style>
  <w:style w:type="paragraph" w:customStyle="1" w:styleId="B175E9541B1B454D8A73378C727331B7">
    <w:name w:val="B175E9541B1B454D8A73378C727331B7"/>
    <w:rsid w:val="0029583A"/>
    <w:rPr>
      <w:lang w:val="en-US" w:eastAsia="en-US"/>
    </w:rPr>
  </w:style>
  <w:style w:type="paragraph" w:customStyle="1" w:styleId="C5989D4885904AB9BDD4797A7BB8E749">
    <w:name w:val="C5989D4885904AB9BDD4797A7BB8E749"/>
    <w:rsid w:val="0029583A"/>
    <w:rPr>
      <w:lang w:val="en-US" w:eastAsia="en-US"/>
    </w:rPr>
  </w:style>
  <w:style w:type="paragraph" w:customStyle="1" w:styleId="58ED3BE5A15B45F3BAFD039BE166C8F2">
    <w:name w:val="58ED3BE5A15B45F3BAFD039BE166C8F2"/>
    <w:rsid w:val="0029583A"/>
    <w:rPr>
      <w:lang w:val="en-US" w:eastAsia="en-US"/>
    </w:rPr>
  </w:style>
  <w:style w:type="paragraph" w:customStyle="1" w:styleId="7DA2BB7B29594F0E836A5912F21D1FC5">
    <w:name w:val="7DA2BB7B29594F0E836A5912F21D1FC5"/>
    <w:rsid w:val="0029583A"/>
    <w:rPr>
      <w:lang w:val="en-US" w:eastAsia="en-US"/>
    </w:rPr>
  </w:style>
  <w:style w:type="paragraph" w:customStyle="1" w:styleId="0D2DB776F4DB4258BAFE637D550D5909">
    <w:name w:val="0D2DB776F4DB4258BAFE637D550D5909"/>
    <w:rsid w:val="0029583A"/>
    <w:rPr>
      <w:lang w:val="en-US" w:eastAsia="en-US"/>
    </w:rPr>
  </w:style>
  <w:style w:type="paragraph" w:customStyle="1" w:styleId="4CC36EBCFF184260A44588926AFF8C95">
    <w:name w:val="4CC36EBCFF184260A44588926AFF8C95"/>
    <w:rsid w:val="0029583A"/>
    <w:rPr>
      <w:lang w:val="en-US" w:eastAsia="en-US"/>
    </w:rPr>
  </w:style>
  <w:style w:type="paragraph" w:customStyle="1" w:styleId="C38F6DFCBA17409C86C45993C087C077">
    <w:name w:val="C38F6DFCBA17409C86C45993C087C077"/>
    <w:rsid w:val="0029583A"/>
    <w:rPr>
      <w:lang w:val="en-US" w:eastAsia="en-US"/>
    </w:rPr>
  </w:style>
  <w:style w:type="paragraph" w:customStyle="1" w:styleId="A108AF021DA2461A9FF6290187B11A48">
    <w:name w:val="A108AF021DA2461A9FF6290187B11A48"/>
    <w:rsid w:val="0029583A"/>
    <w:rPr>
      <w:lang w:val="en-US" w:eastAsia="en-US"/>
    </w:rPr>
  </w:style>
  <w:style w:type="paragraph" w:customStyle="1" w:styleId="2F10B7B16A7A4C1E97C6F0619D122238">
    <w:name w:val="2F10B7B16A7A4C1E97C6F0619D122238"/>
    <w:rsid w:val="0029583A"/>
    <w:rPr>
      <w:lang w:val="en-US" w:eastAsia="en-US"/>
    </w:rPr>
  </w:style>
  <w:style w:type="paragraph" w:customStyle="1" w:styleId="A83541DF2D40492CBE116366F96A6CE4">
    <w:name w:val="A83541DF2D40492CBE116366F96A6CE4"/>
    <w:rsid w:val="0029583A"/>
    <w:rPr>
      <w:lang w:val="en-US" w:eastAsia="en-US"/>
    </w:rPr>
  </w:style>
  <w:style w:type="paragraph" w:customStyle="1" w:styleId="A05573124AC94DF18F23ECD896F2A215">
    <w:name w:val="A05573124AC94DF18F23ECD896F2A215"/>
    <w:rsid w:val="0029583A"/>
    <w:rPr>
      <w:lang w:val="en-US" w:eastAsia="en-US"/>
    </w:rPr>
  </w:style>
  <w:style w:type="paragraph" w:customStyle="1" w:styleId="7CBF5ADCB59D41A9BCE4FCE981D82A7E">
    <w:name w:val="7CBF5ADCB59D41A9BCE4FCE981D82A7E"/>
    <w:rsid w:val="0029583A"/>
    <w:rPr>
      <w:lang w:val="en-US" w:eastAsia="en-US"/>
    </w:rPr>
  </w:style>
  <w:style w:type="paragraph" w:customStyle="1" w:styleId="DB7BBAF84B84441C957ECE0A051CB770">
    <w:name w:val="DB7BBAF84B84441C957ECE0A051CB770"/>
    <w:rsid w:val="0029583A"/>
    <w:rPr>
      <w:lang w:val="en-US" w:eastAsia="en-US"/>
    </w:rPr>
  </w:style>
  <w:style w:type="paragraph" w:customStyle="1" w:styleId="9C6BB1986BE54855A0D35147AB549147">
    <w:name w:val="9C6BB1986BE54855A0D35147AB549147"/>
    <w:rsid w:val="0029583A"/>
    <w:rPr>
      <w:lang w:val="en-US" w:eastAsia="en-US"/>
    </w:rPr>
  </w:style>
  <w:style w:type="paragraph" w:customStyle="1" w:styleId="BE71271E04B742C188237ECCD7457D5F">
    <w:name w:val="BE71271E04B742C188237ECCD7457D5F"/>
    <w:rsid w:val="0029583A"/>
    <w:rPr>
      <w:lang w:val="en-US" w:eastAsia="en-US"/>
    </w:rPr>
  </w:style>
  <w:style w:type="paragraph" w:customStyle="1" w:styleId="07D4F70252F04E66BBF9E886A32D289D">
    <w:name w:val="07D4F70252F04E66BBF9E886A32D289D"/>
    <w:rsid w:val="0029583A"/>
    <w:rPr>
      <w:lang w:val="en-US" w:eastAsia="en-US"/>
    </w:rPr>
  </w:style>
  <w:style w:type="paragraph" w:customStyle="1" w:styleId="4AC57B86DA164B2988933C4B6D49151C">
    <w:name w:val="4AC57B86DA164B2988933C4B6D49151C"/>
    <w:rsid w:val="0029583A"/>
    <w:rPr>
      <w:lang w:val="en-US" w:eastAsia="en-US"/>
    </w:rPr>
  </w:style>
  <w:style w:type="paragraph" w:customStyle="1" w:styleId="41A3A6AFE2694CC19CAF8FC686291823">
    <w:name w:val="41A3A6AFE2694CC19CAF8FC686291823"/>
    <w:rsid w:val="0029583A"/>
    <w:rPr>
      <w:lang w:val="en-US" w:eastAsia="en-US"/>
    </w:rPr>
  </w:style>
  <w:style w:type="paragraph" w:customStyle="1" w:styleId="07F4D1D899DA4323BFFB56E0CA52B0EE">
    <w:name w:val="07F4D1D899DA4323BFFB56E0CA52B0EE"/>
    <w:rsid w:val="0029583A"/>
    <w:rPr>
      <w:lang w:val="en-US" w:eastAsia="en-US"/>
    </w:rPr>
  </w:style>
  <w:style w:type="paragraph" w:customStyle="1" w:styleId="F8C77DE16A594250BBD95C5B74DBF21A">
    <w:name w:val="F8C77DE16A594250BBD95C5B74DBF21A"/>
    <w:rsid w:val="0029583A"/>
    <w:rPr>
      <w:lang w:val="en-US" w:eastAsia="en-US"/>
    </w:rPr>
  </w:style>
  <w:style w:type="paragraph" w:customStyle="1" w:styleId="8E285D49ED174563A2E4C913A78E763A">
    <w:name w:val="8E285D49ED174563A2E4C913A78E763A"/>
    <w:rsid w:val="0029583A"/>
    <w:rPr>
      <w:lang w:val="en-US" w:eastAsia="en-US"/>
    </w:rPr>
  </w:style>
  <w:style w:type="paragraph" w:customStyle="1" w:styleId="FCCCA6B568494BABB51D4AED0405B948">
    <w:name w:val="FCCCA6B568494BABB51D4AED0405B948"/>
    <w:rsid w:val="0029583A"/>
    <w:rPr>
      <w:lang w:val="en-US" w:eastAsia="en-US"/>
    </w:rPr>
  </w:style>
  <w:style w:type="paragraph" w:customStyle="1" w:styleId="BCEF97B5721543E6A111F9972C102970">
    <w:name w:val="BCEF97B5721543E6A111F9972C102970"/>
    <w:rsid w:val="0029583A"/>
    <w:rPr>
      <w:lang w:val="en-US" w:eastAsia="en-US"/>
    </w:rPr>
  </w:style>
  <w:style w:type="paragraph" w:customStyle="1" w:styleId="B7389B31961148BEB650D6DC364DB500">
    <w:name w:val="B7389B31961148BEB650D6DC364DB500"/>
    <w:rsid w:val="0029583A"/>
    <w:rPr>
      <w:lang w:val="en-US" w:eastAsia="en-US"/>
    </w:rPr>
  </w:style>
  <w:style w:type="paragraph" w:customStyle="1" w:styleId="9CBA31E1788E4046B4E6DA741798067A">
    <w:name w:val="9CBA31E1788E4046B4E6DA741798067A"/>
    <w:rsid w:val="0029583A"/>
    <w:rPr>
      <w:lang w:val="en-US" w:eastAsia="en-US"/>
    </w:rPr>
  </w:style>
  <w:style w:type="paragraph" w:customStyle="1" w:styleId="F2CE5711D0FC4AB2A1DFF225411EA639">
    <w:name w:val="F2CE5711D0FC4AB2A1DFF225411EA639"/>
    <w:rsid w:val="0029583A"/>
    <w:rPr>
      <w:lang w:val="en-US" w:eastAsia="en-US"/>
    </w:rPr>
  </w:style>
  <w:style w:type="paragraph" w:customStyle="1" w:styleId="1C87C4AE036442689832B0A7BE8DFEDA">
    <w:name w:val="1C87C4AE036442689832B0A7BE8DFEDA"/>
    <w:rsid w:val="0029583A"/>
    <w:rPr>
      <w:lang w:val="en-US" w:eastAsia="en-US"/>
    </w:rPr>
  </w:style>
  <w:style w:type="paragraph" w:customStyle="1" w:styleId="3CCAFE4D1AFA447C88421E40E8B8D3CF">
    <w:name w:val="3CCAFE4D1AFA447C88421E40E8B8D3CF"/>
    <w:rsid w:val="0029583A"/>
    <w:rPr>
      <w:lang w:val="en-US" w:eastAsia="en-US"/>
    </w:rPr>
  </w:style>
  <w:style w:type="paragraph" w:customStyle="1" w:styleId="15FDD59D6F9F4F25BCB6AA55F4C0CEA0">
    <w:name w:val="15FDD59D6F9F4F25BCB6AA55F4C0CEA0"/>
    <w:rsid w:val="0029583A"/>
    <w:rPr>
      <w:lang w:val="en-US" w:eastAsia="en-US"/>
    </w:rPr>
  </w:style>
  <w:style w:type="paragraph" w:customStyle="1" w:styleId="3365218BD31F47568EE10E03B5DF394B">
    <w:name w:val="3365218BD31F47568EE10E03B5DF394B"/>
    <w:rsid w:val="0029583A"/>
    <w:rPr>
      <w:lang w:val="en-US" w:eastAsia="en-US"/>
    </w:rPr>
  </w:style>
  <w:style w:type="paragraph" w:customStyle="1" w:styleId="D29EC393CA874B53BDA501E28A8B2F7A">
    <w:name w:val="D29EC393CA874B53BDA501E28A8B2F7A"/>
    <w:rsid w:val="0029583A"/>
    <w:rPr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9583A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D607ECF4CA5F4A92845BD4643E9C701D">
    <w:name w:val="D607ECF4CA5F4A92845BD4643E9C701D"/>
    <w:rsid w:val="005A500A"/>
    <w:pPr>
      <w:spacing w:after="200" w:line="276" w:lineRule="auto"/>
    </w:pPr>
    <w:rPr>
      <w:lang w:val="en-US" w:eastAsia="en-US"/>
    </w:rPr>
  </w:style>
  <w:style w:type="paragraph" w:customStyle="1" w:styleId="11C90D5A3D1B460B892EB78C36286EA5">
    <w:name w:val="11C90D5A3D1B460B892EB78C36286EA5"/>
    <w:rsid w:val="005A500A"/>
    <w:pPr>
      <w:spacing w:after="200" w:line="276" w:lineRule="auto"/>
    </w:pPr>
    <w:rPr>
      <w:lang w:val="en-US" w:eastAsia="en-US"/>
    </w:rPr>
  </w:style>
  <w:style w:type="paragraph" w:customStyle="1" w:styleId="B8D5BB2D6F51481294ADB2B3F4D75856">
    <w:name w:val="B8D5BB2D6F51481294ADB2B3F4D75856"/>
    <w:rsid w:val="0029583A"/>
    <w:rPr>
      <w:lang w:val="en-US" w:eastAsia="en-US"/>
    </w:rPr>
  </w:style>
  <w:style w:type="paragraph" w:customStyle="1" w:styleId="5E701EAD326349B7B6FD3D8243E23857">
    <w:name w:val="5E701EAD326349B7B6FD3D8243E23857"/>
    <w:rsid w:val="0029583A"/>
    <w:rPr>
      <w:lang w:val="en-US" w:eastAsia="en-US"/>
    </w:rPr>
  </w:style>
  <w:style w:type="paragraph" w:customStyle="1" w:styleId="2C9349277759413680F9095466DAB5F1">
    <w:name w:val="2C9349277759413680F9095466DAB5F1"/>
    <w:rsid w:val="0029583A"/>
    <w:rPr>
      <w:lang w:val="en-US" w:eastAsia="en-US"/>
    </w:rPr>
  </w:style>
  <w:style w:type="paragraph" w:customStyle="1" w:styleId="ACDB260C45C24C2A933C98A3AE130C63">
    <w:name w:val="ACDB260C45C24C2A933C98A3AE130C63"/>
    <w:rsid w:val="0029583A"/>
    <w:rPr>
      <w:lang w:val="en-US" w:eastAsia="en-US"/>
    </w:rPr>
  </w:style>
  <w:style w:type="paragraph" w:customStyle="1" w:styleId="628B16EB94D74A96AC7F7E00EF4ACD0F">
    <w:name w:val="628B16EB94D74A96AC7F7E00EF4ACD0F"/>
    <w:rsid w:val="0029583A"/>
    <w:rPr>
      <w:lang w:val="en-US" w:eastAsia="en-US"/>
    </w:rPr>
  </w:style>
  <w:style w:type="paragraph" w:customStyle="1" w:styleId="2DA92534F53942CAB22CEE929E84469A">
    <w:name w:val="2DA92534F53942CAB22CEE929E84469A"/>
    <w:rsid w:val="0029583A"/>
    <w:rPr>
      <w:lang w:val="en-US" w:eastAsia="en-US"/>
    </w:rPr>
  </w:style>
  <w:style w:type="paragraph" w:customStyle="1" w:styleId="D06C001096A54F148D88A8B784337753">
    <w:name w:val="D06C001096A54F148D88A8B784337753"/>
    <w:rsid w:val="0029583A"/>
    <w:rPr>
      <w:lang w:val="en-US" w:eastAsia="en-US"/>
    </w:rPr>
  </w:style>
  <w:style w:type="paragraph" w:customStyle="1" w:styleId="9509F1579A884AA09A6BD4F823C4536D">
    <w:name w:val="9509F1579A884AA09A6BD4F823C4536D"/>
    <w:rsid w:val="0029583A"/>
    <w:rPr>
      <w:lang w:val="en-US" w:eastAsia="en-US"/>
    </w:rPr>
  </w:style>
  <w:style w:type="paragraph" w:customStyle="1" w:styleId="7A2CC09C23AE44C1B5D1AC071CFA5D71">
    <w:name w:val="7A2CC09C23AE44C1B5D1AC071CFA5D71"/>
    <w:rsid w:val="0029583A"/>
    <w:rPr>
      <w:lang w:val="en-US" w:eastAsia="en-US"/>
    </w:rPr>
  </w:style>
  <w:style w:type="paragraph" w:customStyle="1" w:styleId="ECC559F4AF4C4076949B3ACE535225AA">
    <w:name w:val="ECC559F4AF4C4076949B3ACE535225AA"/>
    <w:rsid w:val="0029583A"/>
    <w:rPr>
      <w:lang w:val="en-US" w:eastAsia="en-US"/>
    </w:rPr>
  </w:style>
  <w:style w:type="paragraph" w:customStyle="1" w:styleId="861534A03CDE47AE96CDF78DB5CFC0B3">
    <w:name w:val="861534A03CDE47AE96CDF78DB5CFC0B3"/>
    <w:rsid w:val="0029583A"/>
    <w:rPr>
      <w:lang w:val="en-US" w:eastAsia="en-US"/>
    </w:rPr>
  </w:style>
  <w:style w:type="paragraph" w:customStyle="1" w:styleId="84E6DD30326B409AA67B0261735364E0">
    <w:name w:val="84E6DD30326B409AA67B0261735364E0"/>
    <w:rsid w:val="0029583A"/>
    <w:rPr>
      <w:lang w:val="en-US" w:eastAsia="en-US"/>
    </w:rPr>
  </w:style>
  <w:style w:type="paragraph" w:customStyle="1" w:styleId="768E346A9A274AE9803C9EB09162CE79">
    <w:name w:val="768E346A9A274AE9803C9EB09162CE79"/>
    <w:rsid w:val="0029583A"/>
    <w:rPr>
      <w:lang w:val="en-US" w:eastAsia="en-US"/>
    </w:rPr>
  </w:style>
  <w:style w:type="paragraph" w:customStyle="1" w:styleId="3C66922D5F654F09B4ED7A814A7870C2">
    <w:name w:val="3C66922D5F654F09B4ED7A814A7870C2"/>
    <w:rsid w:val="0029583A"/>
    <w:rPr>
      <w:lang w:val="en-US" w:eastAsia="en-US"/>
    </w:rPr>
  </w:style>
  <w:style w:type="paragraph" w:customStyle="1" w:styleId="6CEAD6C271E14D81BD0D913EFBBDA037">
    <w:name w:val="6CEAD6C271E14D81BD0D913EFBBDA037"/>
    <w:rsid w:val="0029583A"/>
    <w:rPr>
      <w:lang w:val="en-US" w:eastAsia="en-US"/>
    </w:rPr>
  </w:style>
  <w:style w:type="paragraph" w:customStyle="1" w:styleId="6F22C2B8F079426B9A8AD1297C4B7AA0">
    <w:name w:val="6F22C2B8F079426B9A8AD1297C4B7AA0"/>
    <w:rsid w:val="0029583A"/>
    <w:rPr>
      <w:lang w:val="en-US" w:eastAsia="en-US"/>
    </w:rPr>
  </w:style>
  <w:style w:type="paragraph" w:customStyle="1" w:styleId="023EFDB307F541AF8C3C25BFEEC18623">
    <w:name w:val="023EFDB307F541AF8C3C25BFEEC18623"/>
    <w:rsid w:val="0029583A"/>
    <w:rPr>
      <w:lang w:val="en-US" w:eastAsia="en-US"/>
    </w:rPr>
  </w:style>
  <w:style w:type="paragraph" w:customStyle="1" w:styleId="C278133F64DF4E28A5ECB970764B3499">
    <w:name w:val="C278133F64DF4E28A5ECB970764B3499"/>
    <w:rsid w:val="0029583A"/>
    <w:rPr>
      <w:lang w:val="en-US" w:eastAsia="en-US"/>
    </w:rPr>
  </w:style>
  <w:style w:type="paragraph" w:customStyle="1" w:styleId="D4A66F8772A34756A3002A718DAF305C">
    <w:name w:val="D4A66F8772A34756A3002A718DAF305C"/>
    <w:rsid w:val="0029583A"/>
    <w:rPr>
      <w:lang w:val="en-US" w:eastAsia="en-US"/>
    </w:rPr>
  </w:style>
  <w:style w:type="paragraph" w:customStyle="1" w:styleId="091542DD83E44A0F83519F45C8FA9371">
    <w:name w:val="091542DD83E44A0F83519F45C8FA9371"/>
    <w:rsid w:val="0029583A"/>
    <w:rPr>
      <w:lang w:val="en-US" w:eastAsia="en-US"/>
    </w:rPr>
  </w:style>
  <w:style w:type="paragraph" w:customStyle="1" w:styleId="6577BC599B17452FA18A303F562BDE37">
    <w:name w:val="6577BC599B17452FA18A303F562BDE37"/>
    <w:rsid w:val="0029583A"/>
    <w:rPr>
      <w:lang w:val="en-US" w:eastAsia="en-US"/>
    </w:rPr>
  </w:style>
  <w:style w:type="paragraph" w:customStyle="1" w:styleId="AC645F36172E4EF9AB3145168A74E97C">
    <w:name w:val="AC645F36172E4EF9AB3145168A74E97C"/>
    <w:rsid w:val="0029583A"/>
    <w:rPr>
      <w:lang w:val="en-US" w:eastAsia="en-US"/>
    </w:rPr>
  </w:style>
  <w:style w:type="paragraph" w:customStyle="1" w:styleId="5D732E6856DF4BD09706B5AFE5A121A3">
    <w:name w:val="5D732E6856DF4BD09706B5AFE5A121A3"/>
    <w:rsid w:val="0029583A"/>
    <w:rPr>
      <w:lang w:val="en-US" w:eastAsia="en-US"/>
    </w:rPr>
  </w:style>
  <w:style w:type="paragraph" w:customStyle="1" w:styleId="5C496F5D6FBC45E0BF760D6CC8ACCD61">
    <w:name w:val="5C496F5D6FBC45E0BF760D6CC8ACCD61"/>
    <w:rsid w:val="0029583A"/>
    <w:rPr>
      <w:lang w:val="en-US" w:eastAsia="en-US"/>
    </w:rPr>
  </w:style>
  <w:style w:type="paragraph" w:customStyle="1" w:styleId="7EE86AB6DED948EE95A178B45BBBF849">
    <w:name w:val="7EE86AB6DED948EE95A178B45BBBF849"/>
    <w:rsid w:val="0029583A"/>
    <w:rPr>
      <w:lang w:val="en-US" w:eastAsia="en-US"/>
    </w:rPr>
  </w:style>
  <w:style w:type="paragraph" w:customStyle="1" w:styleId="15232DE011A345D0BEE8A59D169D2376">
    <w:name w:val="15232DE011A345D0BEE8A59D169D2376"/>
    <w:rsid w:val="0029583A"/>
    <w:rPr>
      <w:lang w:val="en-US" w:eastAsia="en-US"/>
    </w:rPr>
  </w:style>
  <w:style w:type="paragraph" w:customStyle="1" w:styleId="5929617C4E314398A897BA02994A0C9C">
    <w:name w:val="5929617C4E314398A897BA02994A0C9C"/>
    <w:rsid w:val="0029583A"/>
    <w:rPr>
      <w:lang w:val="en-US" w:eastAsia="en-US"/>
    </w:rPr>
  </w:style>
  <w:style w:type="paragraph" w:customStyle="1" w:styleId="2E293557DE144D879482A9E8A0F30DDA">
    <w:name w:val="2E293557DE144D879482A9E8A0F30DDA"/>
    <w:rsid w:val="0029583A"/>
    <w:rPr>
      <w:lang w:val="en-US" w:eastAsia="en-US"/>
    </w:rPr>
  </w:style>
  <w:style w:type="paragraph" w:customStyle="1" w:styleId="2A3A9507B96E42C9ACEB376F7C8840B6">
    <w:name w:val="2A3A9507B96E42C9ACEB376F7C8840B6"/>
    <w:rsid w:val="0029583A"/>
    <w:rPr>
      <w:lang w:val="en-US" w:eastAsia="en-US"/>
    </w:rPr>
  </w:style>
  <w:style w:type="paragraph" w:customStyle="1" w:styleId="CC2E78469C7F42A6803D9C3BF14098C5">
    <w:name w:val="CC2E78469C7F42A6803D9C3BF14098C5"/>
    <w:rsid w:val="0029583A"/>
    <w:rPr>
      <w:lang w:val="en-US" w:eastAsia="en-US"/>
    </w:rPr>
  </w:style>
  <w:style w:type="paragraph" w:customStyle="1" w:styleId="D523F0FA3A754EDD9A5F13F5B53D338A">
    <w:name w:val="D523F0FA3A754EDD9A5F13F5B53D338A"/>
    <w:rsid w:val="0029583A"/>
    <w:rPr>
      <w:lang w:val="en-US" w:eastAsia="en-US"/>
    </w:rPr>
  </w:style>
  <w:style w:type="paragraph" w:customStyle="1" w:styleId="91AB52E30FC640CAA44D12A7A08F1199">
    <w:name w:val="91AB52E30FC640CAA44D12A7A08F1199"/>
    <w:rsid w:val="0029583A"/>
    <w:rPr>
      <w:lang w:val="en-US" w:eastAsia="en-US"/>
    </w:rPr>
  </w:style>
  <w:style w:type="paragraph" w:customStyle="1" w:styleId="5C497E3792AC4EFBB0029BDA5F796A24">
    <w:name w:val="5C497E3792AC4EFBB0029BDA5F796A24"/>
    <w:rsid w:val="0029583A"/>
    <w:rPr>
      <w:lang w:val="en-US" w:eastAsia="en-US"/>
    </w:rPr>
  </w:style>
  <w:style w:type="paragraph" w:customStyle="1" w:styleId="090B95CFE73940DC80F01975A06C2ADB">
    <w:name w:val="090B95CFE73940DC80F01975A06C2ADB"/>
    <w:rsid w:val="0029583A"/>
    <w:rPr>
      <w:lang w:val="en-US" w:eastAsia="en-US"/>
    </w:rPr>
  </w:style>
  <w:style w:type="paragraph" w:customStyle="1" w:styleId="CE338ACCF99B4B93A3563D1E4046055B">
    <w:name w:val="CE338ACCF99B4B93A3563D1E4046055B"/>
    <w:rsid w:val="0029583A"/>
    <w:rPr>
      <w:lang w:val="en-US" w:eastAsia="en-US"/>
    </w:rPr>
  </w:style>
  <w:style w:type="paragraph" w:customStyle="1" w:styleId="36A8D1F4C4C345519B3485297F2143AF">
    <w:name w:val="36A8D1F4C4C345519B3485297F2143AF"/>
    <w:rsid w:val="0029583A"/>
    <w:rPr>
      <w:lang w:val="en-US" w:eastAsia="en-US"/>
    </w:rPr>
  </w:style>
  <w:style w:type="paragraph" w:customStyle="1" w:styleId="843593EE5553495A8E91C7B4A4414140">
    <w:name w:val="843593EE5553495A8E91C7B4A4414140"/>
    <w:rsid w:val="0029583A"/>
    <w:rPr>
      <w:lang w:val="en-US" w:eastAsia="en-US"/>
    </w:rPr>
  </w:style>
  <w:style w:type="paragraph" w:customStyle="1" w:styleId="859778911441490D812E48F428D4D039">
    <w:name w:val="859778911441490D812E48F428D4D039"/>
    <w:rsid w:val="0029583A"/>
    <w:rPr>
      <w:lang w:val="en-US" w:eastAsia="en-US"/>
    </w:rPr>
  </w:style>
  <w:style w:type="paragraph" w:customStyle="1" w:styleId="DF0B311318F34E22BFB5B670FEB6ADA5">
    <w:name w:val="DF0B311318F34E22BFB5B670FEB6ADA5"/>
    <w:rsid w:val="0029583A"/>
    <w:rPr>
      <w:lang w:val="en-US" w:eastAsia="en-US"/>
    </w:rPr>
  </w:style>
  <w:style w:type="paragraph" w:customStyle="1" w:styleId="6D82B4807B114A7DBAB9090D027A9D99">
    <w:name w:val="6D82B4807B114A7DBAB9090D027A9D99"/>
    <w:rsid w:val="0029583A"/>
    <w:rPr>
      <w:lang w:val="en-US" w:eastAsia="en-US"/>
    </w:rPr>
  </w:style>
  <w:style w:type="paragraph" w:customStyle="1" w:styleId="89D4FA4C971941E684F6BA87552F154A">
    <w:name w:val="89D4FA4C971941E684F6BA87552F154A"/>
    <w:rsid w:val="0029583A"/>
    <w:rPr>
      <w:lang w:val="en-US" w:eastAsia="en-US"/>
    </w:rPr>
  </w:style>
  <w:style w:type="paragraph" w:customStyle="1" w:styleId="CB28227C6DE747C2A162887F977E5CCB">
    <w:name w:val="CB28227C6DE747C2A162887F977E5CCB"/>
    <w:rsid w:val="0029583A"/>
    <w:rPr>
      <w:lang w:val="en-US" w:eastAsia="en-US"/>
    </w:rPr>
  </w:style>
  <w:style w:type="paragraph" w:customStyle="1" w:styleId="CE423E9039824A9C8B4EE36D0783D00E">
    <w:name w:val="CE423E9039824A9C8B4EE36D0783D00E"/>
    <w:rsid w:val="0029583A"/>
    <w:rPr>
      <w:lang w:val="en-US" w:eastAsia="en-US"/>
    </w:rPr>
  </w:style>
  <w:style w:type="paragraph" w:customStyle="1" w:styleId="F0933488D213478E926E54799C4CB4F6">
    <w:name w:val="F0933488D213478E926E54799C4CB4F6"/>
    <w:rsid w:val="0029583A"/>
    <w:rPr>
      <w:lang w:val="en-US" w:eastAsia="en-US"/>
    </w:rPr>
  </w:style>
  <w:style w:type="paragraph" w:customStyle="1" w:styleId="825388AC106E446D8A2AA2525BF09EDB">
    <w:name w:val="825388AC106E446D8A2AA2525BF09EDB"/>
    <w:rsid w:val="0029583A"/>
    <w:rPr>
      <w:lang w:val="en-US" w:eastAsia="en-US"/>
    </w:rPr>
  </w:style>
  <w:style w:type="paragraph" w:customStyle="1" w:styleId="4F6FA208FF514B34B636C1E5DBBEF0D5">
    <w:name w:val="4F6FA208FF514B34B636C1E5DBBEF0D5"/>
    <w:rsid w:val="0029583A"/>
    <w:rPr>
      <w:lang w:val="en-US" w:eastAsia="en-US"/>
    </w:rPr>
  </w:style>
  <w:style w:type="paragraph" w:customStyle="1" w:styleId="2E02301A102244EE891A26D5F491C1A1">
    <w:name w:val="2E02301A102244EE891A26D5F491C1A1"/>
    <w:rsid w:val="0029583A"/>
    <w:rPr>
      <w:lang w:val="en-US" w:eastAsia="en-US"/>
    </w:rPr>
  </w:style>
  <w:style w:type="paragraph" w:customStyle="1" w:styleId="EDA34B62315842808D764B4CE8BDF086">
    <w:name w:val="EDA34B62315842808D764B4CE8BDF086"/>
    <w:rsid w:val="0029583A"/>
    <w:rPr>
      <w:lang w:val="en-US" w:eastAsia="en-US"/>
    </w:rPr>
  </w:style>
  <w:style w:type="paragraph" w:customStyle="1" w:styleId="7E553FA39D5F44C296AE4E2420E86DAC">
    <w:name w:val="7E553FA39D5F44C296AE4E2420E86DAC"/>
    <w:rsid w:val="0029583A"/>
    <w:rPr>
      <w:lang w:val="en-US" w:eastAsia="en-US"/>
    </w:rPr>
  </w:style>
  <w:style w:type="paragraph" w:customStyle="1" w:styleId="05DB7CB8C0A74A92B827255127F19AD1">
    <w:name w:val="05DB7CB8C0A74A92B827255127F19AD1"/>
    <w:rsid w:val="0029583A"/>
    <w:rPr>
      <w:lang w:val="en-US" w:eastAsia="en-US"/>
    </w:rPr>
  </w:style>
  <w:style w:type="paragraph" w:customStyle="1" w:styleId="E57EB39FD98442BEABDA1E2ADB6926CC">
    <w:name w:val="E57EB39FD98442BEABDA1E2ADB6926CC"/>
    <w:rsid w:val="0029583A"/>
    <w:rPr>
      <w:lang w:val="en-US" w:eastAsia="en-US"/>
    </w:rPr>
  </w:style>
  <w:style w:type="paragraph" w:customStyle="1" w:styleId="341D33E5E24E48849ABDB6722EEB2F84">
    <w:name w:val="341D33E5E24E48849ABDB6722EEB2F84"/>
    <w:rsid w:val="0029583A"/>
    <w:rPr>
      <w:lang w:val="en-US" w:eastAsia="en-US"/>
    </w:rPr>
  </w:style>
  <w:style w:type="paragraph" w:customStyle="1" w:styleId="251DE7A6CB8643F393C102CA05314748">
    <w:name w:val="251DE7A6CB8643F393C102CA05314748"/>
    <w:rsid w:val="0029583A"/>
    <w:rPr>
      <w:lang w:val="en-US" w:eastAsia="en-US"/>
    </w:rPr>
  </w:style>
  <w:style w:type="paragraph" w:customStyle="1" w:styleId="FE758020440E4A008DACF9F6624A15F7">
    <w:name w:val="FE758020440E4A008DACF9F6624A15F7"/>
    <w:rsid w:val="0029583A"/>
    <w:rPr>
      <w:lang w:val="en-US" w:eastAsia="en-US"/>
    </w:rPr>
  </w:style>
  <w:style w:type="paragraph" w:customStyle="1" w:styleId="5ADCEA4B42E240DB8757EEDF0348B669">
    <w:name w:val="5ADCEA4B42E240DB8757EEDF0348B669"/>
    <w:rsid w:val="0029583A"/>
    <w:rPr>
      <w:lang w:val="en-US" w:eastAsia="en-US"/>
    </w:rPr>
  </w:style>
  <w:style w:type="paragraph" w:customStyle="1" w:styleId="AD753AA4EE3F4FDF903A76F0AE363EA5">
    <w:name w:val="AD753AA4EE3F4FDF903A76F0AE363EA5"/>
    <w:rsid w:val="0029583A"/>
    <w:rPr>
      <w:lang w:val="en-US" w:eastAsia="en-US"/>
    </w:rPr>
  </w:style>
  <w:style w:type="paragraph" w:customStyle="1" w:styleId="54BC20B705D548D38EEEEF4F384FA6E4">
    <w:name w:val="54BC20B705D548D38EEEEF4F384FA6E4"/>
    <w:rsid w:val="0029583A"/>
    <w:rPr>
      <w:lang w:val="en-US" w:eastAsia="en-US"/>
    </w:rPr>
  </w:style>
  <w:style w:type="paragraph" w:customStyle="1" w:styleId="B7D1BF3357BA49C38A0CB71F5C3EDAA1">
    <w:name w:val="B7D1BF3357BA49C38A0CB71F5C3EDAA1"/>
    <w:rsid w:val="0029583A"/>
    <w:rPr>
      <w:lang w:val="en-US" w:eastAsia="en-US"/>
    </w:rPr>
  </w:style>
  <w:style w:type="paragraph" w:customStyle="1" w:styleId="465B1E8491E04B50ADBD9974316D8E39">
    <w:name w:val="465B1E8491E04B50ADBD9974316D8E39"/>
    <w:rsid w:val="0029583A"/>
    <w:rPr>
      <w:lang w:val="en-US" w:eastAsia="en-US"/>
    </w:rPr>
  </w:style>
  <w:style w:type="paragraph" w:customStyle="1" w:styleId="9C75CF85E3A749F3B3FDC3279F47AA99">
    <w:name w:val="9C75CF85E3A749F3B3FDC3279F47AA99"/>
    <w:rsid w:val="0029583A"/>
    <w:rPr>
      <w:lang w:val="en-US" w:eastAsia="en-US"/>
    </w:rPr>
  </w:style>
  <w:style w:type="paragraph" w:customStyle="1" w:styleId="127E2DD6C8634C1B84D2065AA67D0F6A">
    <w:name w:val="127E2DD6C8634C1B84D2065AA67D0F6A"/>
    <w:rsid w:val="0029583A"/>
    <w:rPr>
      <w:lang w:val="en-US" w:eastAsia="en-US"/>
    </w:rPr>
  </w:style>
  <w:style w:type="paragraph" w:customStyle="1" w:styleId="CCE3C655E7224FB5A97202F4A33B9BBA">
    <w:name w:val="CCE3C655E7224FB5A97202F4A33B9BBA"/>
    <w:rsid w:val="0029583A"/>
    <w:rPr>
      <w:lang w:val="en-US" w:eastAsia="en-US"/>
    </w:rPr>
  </w:style>
  <w:style w:type="paragraph" w:customStyle="1" w:styleId="1E29B5469967450DA166B1CF1AF290C5">
    <w:name w:val="1E29B5469967450DA166B1CF1AF290C5"/>
    <w:rsid w:val="0029583A"/>
    <w:rPr>
      <w:lang w:val="en-US" w:eastAsia="en-US"/>
    </w:rPr>
  </w:style>
  <w:style w:type="paragraph" w:customStyle="1" w:styleId="D630DA48ECD144FEBF0C83900DF680A7">
    <w:name w:val="D630DA48ECD144FEBF0C83900DF680A7"/>
    <w:rsid w:val="0029583A"/>
    <w:rPr>
      <w:lang w:val="en-US" w:eastAsia="en-US"/>
    </w:rPr>
  </w:style>
  <w:style w:type="paragraph" w:customStyle="1" w:styleId="14F583F81D9E453FBF03A43FF8BCDCBA">
    <w:name w:val="14F583F81D9E453FBF03A43FF8BCDCBA"/>
    <w:rsid w:val="0029583A"/>
    <w:rPr>
      <w:lang w:val="en-US" w:eastAsia="en-US"/>
    </w:rPr>
  </w:style>
  <w:style w:type="paragraph" w:customStyle="1" w:styleId="BC3AF351696E4720A20524DD0B6456F5">
    <w:name w:val="BC3AF351696E4720A20524DD0B6456F5"/>
    <w:rsid w:val="0029583A"/>
    <w:rPr>
      <w:lang w:val="en-US" w:eastAsia="en-US"/>
    </w:rPr>
  </w:style>
  <w:style w:type="paragraph" w:customStyle="1" w:styleId="3CDFF730649148998E85EF4D9A4FBCD1">
    <w:name w:val="3CDFF730649148998E85EF4D9A4FBCD1"/>
    <w:rsid w:val="0029583A"/>
    <w:rPr>
      <w:lang w:val="en-US" w:eastAsia="en-US"/>
    </w:rPr>
  </w:style>
  <w:style w:type="paragraph" w:customStyle="1" w:styleId="81EBA4C4DF73418091AC115233EB3CEA">
    <w:name w:val="81EBA4C4DF73418091AC115233EB3CEA"/>
    <w:rsid w:val="0029583A"/>
    <w:rPr>
      <w:lang w:val="en-US" w:eastAsia="en-US"/>
    </w:rPr>
  </w:style>
  <w:style w:type="paragraph" w:customStyle="1" w:styleId="92905576DACB435DB16FB16AD20D9A66">
    <w:name w:val="92905576DACB435DB16FB16AD20D9A66"/>
    <w:rsid w:val="0029583A"/>
    <w:rPr>
      <w:lang w:val="en-US" w:eastAsia="en-US"/>
    </w:rPr>
  </w:style>
  <w:style w:type="paragraph" w:customStyle="1" w:styleId="923F6C8FDD2F473398C69D7C5E2CD35B">
    <w:name w:val="923F6C8FDD2F473398C69D7C5E2CD35B"/>
    <w:rsid w:val="0029583A"/>
    <w:rPr>
      <w:lang w:val="en-US" w:eastAsia="en-US"/>
    </w:rPr>
  </w:style>
  <w:style w:type="paragraph" w:customStyle="1" w:styleId="C1109B6301254967B2C3D7A17ED76BBB">
    <w:name w:val="C1109B6301254967B2C3D7A17ED76BBB"/>
    <w:rsid w:val="0029583A"/>
    <w:rPr>
      <w:lang w:val="en-US" w:eastAsia="en-US"/>
    </w:rPr>
  </w:style>
  <w:style w:type="paragraph" w:customStyle="1" w:styleId="CACAADE418DB4BE48E6FA40DFD629BED">
    <w:name w:val="CACAADE418DB4BE48E6FA40DFD629BED"/>
    <w:rsid w:val="0029583A"/>
    <w:rPr>
      <w:lang w:val="en-US" w:eastAsia="en-US"/>
    </w:rPr>
  </w:style>
  <w:style w:type="paragraph" w:customStyle="1" w:styleId="85BD7A89DABA4E6D82F5E8622FE2F2A5">
    <w:name w:val="85BD7A89DABA4E6D82F5E8622FE2F2A5"/>
    <w:rsid w:val="0029583A"/>
    <w:rPr>
      <w:lang w:val="en-US" w:eastAsia="en-US"/>
    </w:rPr>
  </w:style>
  <w:style w:type="paragraph" w:customStyle="1" w:styleId="E59D386EA77747A28FE68EF408E41210">
    <w:name w:val="E59D386EA77747A28FE68EF408E41210"/>
    <w:rsid w:val="0029583A"/>
    <w:rPr>
      <w:lang w:val="en-US" w:eastAsia="en-US"/>
    </w:rPr>
  </w:style>
  <w:style w:type="paragraph" w:customStyle="1" w:styleId="4BE63131D6C4401F89991649FDAEAA4F">
    <w:name w:val="4BE63131D6C4401F89991649FDAEAA4F"/>
    <w:rsid w:val="0029583A"/>
    <w:rPr>
      <w:lang w:val="en-US" w:eastAsia="en-US"/>
    </w:rPr>
  </w:style>
  <w:style w:type="paragraph" w:customStyle="1" w:styleId="DBFFA0E949F44E5DA3584FA48C9737CF">
    <w:name w:val="DBFFA0E949F44E5DA3584FA48C9737CF"/>
    <w:rsid w:val="0029583A"/>
    <w:rPr>
      <w:lang w:val="en-US" w:eastAsia="en-US"/>
    </w:rPr>
  </w:style>
  <w:style w:type="paragraph" w:customStyle="1" w:styleId="58D5947B020541349D997BA3634ED68B">
    <w:name w:val="58D5947B020541349D997BA3634ED68B"/>
    <w:rsid w:val="0029583A"/>
    <w:rPr>
      <w:lang w:val="en-US" w:eastAsia="en-US"/>
    </w:rPr>
  </w:style>
  <w:style w:type="paragraph" w:customStyle="1" w:styleId="EC7EC5703F57475E8C73493162E605E0">
    <w:name w:val="EC7EC5703F57475E8C73493162E605E0"/>
    <w:rsid w:val="0029583A"/>
    <w:rPr>
      <w:lang w:val="en-US" w:eastAsia="en-US"/>
    </w:rPr>
  </w:style>
  <w:style w:type="paragraph" w:customStyle="1" w:styleId="0C0832D19247494AAF72C0FC22885EF7">
    <w:name w:val="0C0832D19247494AAF72C0FC22885EF7"/>
    <w:rsid w:val="0029583A"/>
    <w:rPr>
      <w:lang w:val="en-US" w:eastAsia="en-US"/>
    </w:rPr>
  </w:style>
  <w:style w:type="paragraph" w:customStyle="1" w:styleId="E8433FC895D24675B36367264E8EE4C6">
    <w:name w:val="E8433FC895D24675B36367264E8EE4C6"/>
    <w:rsid w:val="0029583A"/>
    <w:rPr>
      <w:lang w:val="en-US" w:eastAsia="en-US"/>
    </w:rPr>
  </w:style>
  <w:style w:type="paragraph" w:customStyle="1" w:styleId="170191A629654DEFA1C36ACA040C93EC">
    <w:name w:val="170191A629654DEFA1C36ACA040C93EC"/>
    <w:rsid w:val="0029583A"/>
    <w:rPr>
      <w:lang w:val="en-US" w:eastAsia="en-US"/>
    </w:rPr>
  </w:style>
  <w:style w:type="paragraph" w:customStyle="1" w:styleId="B9F6AA5653CE46A0896BFC8F60E522F9">
    <w:name w:val="B9F6AA5653CE46A0896BFC8F60E522F9"/>
    <w:rsid w:val="0029583A"/>
    <w:rPr>
      <w:lang w:val="en-US" w:eastAsia="en-US"/>
    </w:rPr>
  </w:style>
  <w:style w:type="paragraph" w:customStyle="1" w:styleId="E5291F91FD744C77BF876D10B88389C0">
    <w:name w:val="E5291F91FD744C77BF876D10B88389C0"/>
    <w:rsid w:val="0029583A"/>
    <w:rPr>
      <w:lang w:val="en-US" w:eastAsia="en-US"/>
    </w:rPr>
  </w:style>
  <w:style w:type="paragraph" w:customStyle="1" w:styleId="6D00AD6F1ED848E0B61D55639CD68B09">
    <w:name w:val="6D00AD6F1ED848E0B61D55639CD68B09"/>
    <w:rsid w:val="0029583A"/>
    <w:rPr>
      <w:lang w:val="en-US" w:eastAsia="en-US"/>
    </w:rPr>
  </w:style>
  <w:style w:type="paragraph" w:customStyle="1" w:styleId="52AABC206D7A45AA823F4C06CBF31B02">
    <w:name w:val="52AABC206D7A45AA823F4C06CBF31B02"/>
    <w:rsid w:val="0029583A"/>
    <w:rPr>
      <w:lang w:val="en-US" w:eastAsia="en-US"/>
    </w:rPr>
  </w:style>
  <w:style w:type="paragraph" w:customStyle="1" w:styleId="A0DEBDEE8B7642CEB49042AEDBE4E13F">
    <w:name w:val="A0DEBDEE8B7642CEB49042AEDBE4E13F"/>
    <w:rsid w:val="0029583A"/>
    <w:rPr>
      <w:lang w:val="en-US" w:eastAsia="en-US"/>
    </w:rPr>
  </w:style>
  <w:style w:type="paragraph" w:customStyle="1" w:styleId="3580037B83F64A648A943F9D20BAB7F7">
    <w:name w:val="3580037B83F64A648A943F9D20BAB7F7"/>
    <w:rsid w:val="0029583A"/>
    <w:rPr>
      <w:lang w:val="en-US" w:eastAsia="en-US"/>
    </w:rPr>
  </w:style>
  <w:style w:type="paragraph" w:customStyle="1" w:styleId="5CA1E5D97FD04AA0AD65EE0364A0A25C">
    <w:name w:val="5CA1E5D97FD04AA0AD65EE0364A0A25C"/>
    <w:rsid w:val="0029583A"/>
    <w:rPr>
      <w:lang w:val="en-US" w:eastAsia="en-US"/>
    </w:rPr>
  </w:style>
  <w:style w:type="paragraph" w:customStyle="1" w:styleId="EF5CBC0DD64C4C769B1F260FBE05BA08">
    <w:name w:val="EF5CBC0DD64C4C769B1F260FBE05BA08"/>
    <w:rsid w:val="0029583A"/>
    <w:rPr>
      <w:lang w:val="en-US" w:eastAsia="en-US"/>
    </w:rPr>
  </w:style>
  <w:style w:type="paragraph" w:customStyle="1" w:styleId="54800BC19DB14E68811F04C58F6318D0">
    <w:name w:val="54800BC19DB14E68811F04C58F6318D0"/>
    <w:rsid w:val="0029583A"/>
    <w:rPr>
      <w:lang w:val="en-US" w:eastAsia="en-US"/>
    </w:rPr>
  </w:style>
  <w:style w:type="paragraph" w:customStyle="1" w:styleId="2BB3E6E1B40F4E5EBB3D5D49E4591440">
    <w:name w:val="2BB3E6E1B40F4E5EBB3D5D49E4591440"/>
    <w:rsid w:val="0029583A"/>
    <w:rPr>
      <w:lang w:val="en-US" w:eastAsia="en-US"/>
    </w:rPr>
  </w:style>
  <w:style w:type="paragraph" w:customStyle="1" w:styleId="4F0732CA47884C1699CE9F947B77B293">
    <w:name w:val="4F0732CA47884C1699CE9F947B77B293"/>
    <w:rsid w:val="0029583A"/>
    <w:rPr>
      <w:lang w:val="en-US" w:eastAsia="en-US"/>
    </w:rPr>
  </w:style>
  <w:style w:type="paragraph" w:customStyle="1" w:styleId="4397BECF36634EAD827979CC46B27548">
    <w:name w:val="4397BECF36634EAD827979CC46B27548"/>
    <w:rsid w:val="0029583A"/>
    <w:rPr>
      <w:lang w:val="en-US" w:eastAsia="en-US"/>
    </w:rPr>
  </w:style>
  <w:style w:type="paragraph" w:customStyle="1" w:styleId="5C8BE9C2A5954524BA466D5419258EDB">
    <w:name w:val="5C8BE9C2A5954524BA466D5419258EDB"/>
    <w:rsid w:val="0029583A"/>
    <w:rPr>
      <w:lang w:val="en-US" w:eastAsia="en-US"/>
    </w:rPr>
  </w:style>
  <w:style w:type="paragraph" w:customStyle="1" w:styleId="6891908F3F5E4EBFA34173E178A76612">
    <w:name w:val="6891908F3F5E4EBFA34173E178A76612"/>
    <w:rsid w:val="0029583A"/>
    <w:rPr>
      <w:lang w:val="en-US" w:eastAsia="en-US"/>
    </w:rPr>
  </w:style>
  <w:style w:type="paragraph" w:customStyle="1" w:styleId="5433F4980A914580989016CCCF335CE4">
    <w:name w:val="5433F4980A914580989016CCCF335CE4"/>
    <w:rsid w:val="0029583A"/>
    <w:rPr>
      <w:lang w:val="en-US" w:eastAsia="en-US"/>
    </w:rPr>
  </w:style>
  <w:style w:type="paragraph" w:customStyle="1" w:styleId="96C6F23EE4774BA4A7A165D224D31129">
    <w:name w:val="96C6F23EE4774BA4A7A165D224D31129"/>
    <w:rsid w:val="0029583A"/>
    <w:rPr>
      <w:lang w:val="en-US" w:eastAsia="en-US"/>
    </w:rPr>
  </w:style>
  <w:style w:type="paragraph" w:customStyle="1" w:styleId="4BA75D2F59D849D0A497591D66471FCB">
    <w:name w:val="4BA75D2F59D849D0A497591D66471FCB"/>
    <w:rsid w:val="0029583A"/>
    <w:rPr>
      <w:lang w:val="en-US" w:eastAsia="en-US"/>
    </w:rPr>
  </w:style>
  <w:style w:type="paragraph" w:customStyle="1" w:styleId="F887D324B0C8481AB643284F6DA20992">
    <w:name w:val="F887D324B0C8481AB643284F6DA20992"/>
    <w:rsid w:val="0029583A"/>
    <w:rPr>
      <w:lang w:val="en-US" w:eastAsia="en-US"/>
    </w:rPr>
  </w:style>
  <w:style w:type="paragraph" w:customStyle="1" w:styleId="7107B1277C5D4DF4AB970733304C92AE">
    <w:name w:val="7107B1277C5D4DF4AB970733304C92AE"/>
    <w:rsid w:val="0029583A"/>
    <w:rPr>
      <w:lang w:val="en-US" w:eastAsia="en-US"/>
    </w:rPr>
  </w:style>
  <w:style w:type="paragraph" w:customStyle="1" w:styleId="4853CEA49447498DA271C9465C776C0B">
    <w:name w:val="4853CEA49447498DA271C9465C776C0B"/>
    <w:rsid w:val="0029583A"/>
    <w:rPr>
      <w:lang w:val="en-US" w:eastAsia="en-US"/>
    </w:rPr>
  </w:style>
  <w:style w:type="paragraph" w:customStyle="1" w:styleId="FB8331CB2EBF411D984ADD09D0E26F78">
    <w:name w:val="FB8331CB2EBF411D984ADD09D0E26F78"/>
    <w:rsid w:val="0029583A"/>
    <w:rPr>
      <w:lang w:val="en-US" w:eastAsia="en-US"/>
    </w:rPr>
  </w:style>
  <w:style w:type="paragraph" w:customStyle="1" w:styleId="A18F38BFB72F4EB2B4251E3D61026CF5">
    <w:name w:val="A18F38BFB72F4EB2B4251E3D61026CF5"/>
    <w:rsid w:val="0029583A"/>
    <w:rPr>
      <w:lang w:val="en-US" w:eastAsia="en-US"/>
    </w:rPr>
  </w:style>
  <w:style w:type="paragraph" w:customStyle="1" w:styleId="0C28804F424749D297608634B5FA7DDD">
    <w:name w:val="0C28804F424749D297608634B5FA7DDD"/>
    <w:rsid w:val="0029583A"/>
    <w:rPr>
      <w:lang w:val="en-US" w:eastAsia="en-US"/>
    </w:rPr>
  </w:style>
  <w:style w:type="paragraph" w:customStyle="1" w:styleId="7EDA8A82058D422D90268A3EF6F7CB97">
    <w:name w:val="7EDA8A82058D422D90268A3EF6F7CB97"/>
    <w:rsid w:val="0029583A"/>
    <w:rPr>
      <w:lang w:val="en-US" w:eastAsia="en-US"/>
    </w:rPr>
  </w:style>
  <w:style w:type="paragraph" w:customStyle="1" w:styleId="4DAD500DFF7B47108FE95D174FA3CA22">
    <w:name w:val="4DAD500DFF7B47108FE95D174FA3CA22"/>
    <w:rsid w:val="0029583A"/>
    <w:rPr>
      <w:lang w:val="en-US" w:eastAsia="en-US"/>
    </w:rPr>
  </w:style>
  <w:style w:type="paragraph" w:customStyle="1" w:styleId="3890B76DD5034504AAED786DE428FA04">
    <w:name w:val="3890B76DD5034504AAED786DE428FA04"/>
    <w:rsid w:val="0029583A"/>
    <w:rPr>
      <w:lang w:val="en-US" w:eastAsia="en-US"/>
    </w:rPr>
  </w:style>
  <w:style w:type="paragraph" w:customStyle="1" w:styleId="589CE46DA3AB42D9B271F51F71A9F444">
    <w:name w:val="589CE46DA3AB42D9B271F51F71A9F444"/>
    <w:rsid w:val="0029583A"/>
    <w:rPr>
      <w:lang w:val="en-US" w:eastAsia="en-US"/>
    </w:rPr>
  </w:style>
  <w:style w:type="paragraph" w:customStyle="1" w:styleId="4445BEF7097A4DBD93CC59E91A6C52DD">
    <w:name w:val="4445BEF7097A4DBD93CC59E91A6C52DD"/>
    <w:rsid w:val="0029583A"/>
    <w:rPr>
      <w:lang w:val="en-US" w:eastAsia="en-US"/>
    </w:rPr>
  </w:style>
  <w:style w:type="paragraph" w:customStyle="1" w:styleId="F63FBE0879F54A09A9EC6040BFE96A2D">
    <w:name w:val="F63FBE0879F54A09A9EC6040BFE96A2D"/>
    <w:rsid w:val="0029583A"/>
    <w:rPr>
      <w:lang w:val="en-US" w:eastAsia="en-US"/>
    </w:rPr>
  </w:style>
  <w:style w:type="paragraph" w:customStyle="1" w:styleId="2B2F89402B0140F1BF1F5527CBBA04AD">
    <w:name w:val="2B2F89402B0140F1BF1F5527CBBA04AD"/>
    <w:rsid w:val="0029583A"/>
    <w:rPr>
      <w:lang w:val="en-US" w:eastAsia="en-US"/>
    </w:rPr>
  </w:style>
  <w:style w:type="paragraph" w:customStyle="1" w:styleId="F44F925FA0BC4FFBBFCD7AD80390D1A4">
    <w:name w:val="F44F925FA0BC4FFBBFCD7AD80390D1A4"/>
    <w:rsid w:val="0029583A"/>
    <w:rPr>
      <w:lang w:val="en-US" w:eastAsia="en-US"/>
    </w:rPr>
  </w:style>
  <w:style w:type="paragraph" w:customStyle="1" w:styleId="48B19452E81D4F72A991405E4460586F">
    <w:name w:val="48B19452E81D4F72A991405E4460586F"/>
    <w:rsid w:val="0029583A"/>
    <w:rPr>
      <w:lang w:val="en-US" w:eastAsia="en-US"/>
    </w:rPr>
  </w:style>
  <w:style w:type="paragraph" w:customStyle="1" w:styleId="EA3421A48EA9460B878D1F4D07A93DDC">
    <w:name w:val="EA3421A48EA9460B878D1F4D07A93DDC"/>
    <w:rsid w:val="0029583A"/>
    <w:rPr>
      <w:lang w:val="en-US" w:eastAsia="en-US"/>
    </w:rPr>
  </w:style>
  <w:style w:type="paragraph" w:customStyle="1" w:styleId="3EFC9642337B4E24BC21572C60686505">
    <w:name w:val="3EFC9642337B4E24BC21572C60686505"/>
    <w:rsid w:val="0029583A"/>
    <w:rPr>
      <w:lang w:val="en-US" w:eastAsia="en-US"/>
    </w:rPr>
  </w:style>
  <w:style w:type="paragraph" w:customStyle="1" w:styleId="71179AE76B9347E68973F220EBE5A722">
    <w:name w:val="71179AE76B9347E68973F220EBE5A722"/>
    <w:rsid w:val="0029583A"/>
    <w:rPr>
      <w:lang w:val="en-US" w:eastAsia="en-US"/>
    </w:rPr>
  </w:style>
  <w:style w:type="paragraph" w:customStyle="1" w:styleId="1F251E15F02841DCA6D543238A348700">
    <w:name w:val="1F251E15F02841DCA6D543238A348700"/>
    <w:rsid w:val="0029583A"/>
    <w:rPr>
      <w:lang w:val="en-US" w:eastAsia="en-US"/>
    </w:rPr>
  </w:style>
  <w:style w:type="paragraph" w:customStyle="1" w:styleId="8D37995D73C6420291073260F0773154">
    <w:name w:val="8D37995D73C6420291073260F0773154"/>
    <w:rsid w:val="0029583A"/>
    <w:rPr>
      <w:lang w:val="en-US" w:eastAsia="en-US"/>
    </w:rPr>
  </w:style>
  <w:style w:type="paragraph" w:customStyle="1" w:styleId="0D7153D930CB45A79FC6C28F74A13824">
    <w:name w:val="0D7153D930CB45A79FC6C28F74A13824"/>
    <w:rsid w:val="0029583A"/>
    <w:rPr>
      <w:lang w:val="en-US" w:eastAsia="en-US"/>
    </w:rPr>
  </w:style>
  <w:style w:type="paragraph" w:customStyle="1" w:styleId="79D8C9424DAD4E89977E0BC3CAB45C12">
    <w:name w:val="79D8C9424DAD4E89977E0BC3CAB45C12"/>
    <w:rsid w:val="0029583A"/>
    <w:rPr>
      <w:lang w:val="en-US" w:eastAsia="en-US"/>
    </w:rPr>
  </w:style>
  <w:style w:type="paragraph" w:customStyle="1" w:styleId="F412EF410C3F4996B26E7800E2103DD3">
    <w:name w:val="F412EF410C3F4996B26E7800E2103DD3"/>
    <w:rsid w:val="0029583A"/>
    <w:rPr>
      <w:lang w:val="en-US" w:eastAsia="en-US"/>
    </w:rPr>
  </w:style>
  <w:style w:type="paragraph" w:customStyle="1" w:styleId="712567E08729488D8675D7C089F41B93">
    <w:name w:val="712567E08729488D8675D7C089F41B93"/>
    <w:rsid w:val="0029583A"/>
    <w:rPr>
      <w:lang w:val="en-US" w:eastAsia="en-US"/>
    </w:rPr>
  </w:style>
  <w:style w:type="paragraph" w:customStyle="1" w:styleId="D7930DC776F946EEA83FF1CA93D78E58">
    <w:name w:val="D7930DC776F946EEA83FF1CA93D78E58"/>
    <w:rsid w:val="0029583A"/>
    <w:rPr>
      <w:lang w:val="en-US" w:eastAsia="en-US"/>
    </w:rPr>
  </w:style>
  <w:style w:type="paragraph" w:customStyle="1" w:styleId="9AEA02F28D404781AF1B4A520DF4BE9F">
    <w:name w:val="9AEA02F28D404781AF1B4A520DF4BE9F"/>
    <w:rsid w:val="0029583A"/>
    <w:rPr>
      <w:lang w:val="en-US" w:eastAsia="en-US"/>
    </w:rPr>
  </w:style>
  <w:style w:type="paragraph" w:customStyle="1" w:styleId="61B6B185921D4650A97A91BA23A06D49">
    <w:name w:val="61B6B185921D4650A97A91BA23A06D49"/>
    <w:rsid w:val="0029583A"/>
    <w:rPr>
      <w:lang w:val="en-US" w:eastAsia="en-US"/>
    </w:rPr>
  </w:style>
  <w:style w:type="paragraph" w:customStyle="1" w:styleId="64AD435C6152469482F079ED0F6E961B">
    <w:name w:val="64AD435C6152469482F079ED0F6E961B"/>
    <w:rsid w:val="0029583A"/>
    <w:rPr>
      <w:lang w:val="en-US" w:eastAsia="en-US"/>
    </w:rPr>
  </w:style>
  <w:style w:type="paragraph" w:customStyle="1" w:styleId="DA0AA94870284F83858F4B1F0B2A90DC">
    <w:name w:val="DA0AA94870284F83858F4B1F0B2A90DC"/>
    <w:rsid w:val="0029583A"/>
    <w:rPr>
      <w:lang w:val="en-US" w:eastAsia="en-US"/>
    </w:rPr>
  </w:style>
  <w:style w:type="paragraph" w:customStyle="1" w:styleId="D253B811E334430EAEAD34FA7B96B0C4">
    <w:name w:val="D253B811E334430EAEAD34FA7B96B0C4"/>
    <w:rsid w:val="0029583A"/>
    <w:rPr>
      <w:lang w:val="en-US" w:eastAsia="en-US"/>
    </w:rPr>
  </w:style>
  <w:style w:type="paragraph" w:customStyle="1" w:styleId="C2A70D190BDE467DAFE00D51C6B24C85">
    <w:name w:val="C2A70D190BDE467DAFE00D51C6B24C85"/>
    <w:rsid w:val="0029583A"/>
    <w:rPr>
      <w:lang w:val="en-US" w:eastAsia="en-US"/>
    </w:rPr>
  </w:style>
  <w:style w:type="paragraph" w:customStyle="1" w:styleId="B356F9BDD4E84C339416C8C872E37F5F">
    <w:name w:val="B356F9BDD4E84C339416C8C872E37F5F"/>
    <w:rsid w:val="0029583A"/>
    <w:rPr>
      <w:lang w:val="en-US" w:eastAsia="en-US"/>
    </w:rPr>
  </w:style>
  <w:style w:type="paragraph" w:customStyle="1" w:styleId="38ACE17088874BF58ACF848AF99A2247">
    <w:name w:val="38ACE17088874BF58ACF848AF99A2247"/>
    <w:rsid w:val="0029583A"/>
    <w:rPr>
      <w:lang w:val="en-US" w:eastAsia="en-US"/>
    </w:rPr>
  </w:style>
  <w:style w:type="paragraph" w:customStyle="1" w:styleId="68267CDBCDCE401591491F3764BD0E51">
    <w:name w:val="68267CDBCDCE401591491F3764BD0E51"/>
    <w:rsid w:val="0029583A"/>
    <w:rPr>
      <w:lang w:val="en-US" w:eastAsia="en-US"/>
    </w:rPr>
  </w:style>
  <w:style w:type="paragraph" w:customStyle="1" w:styleId="E29E9B1F842D4BE2ACBEF5B39CBAC052">
    <w:name w:val="E29E9B1F842D4BE2ACBEF5B39CBAC052"/>
    <w:rsid w:val="0029583A"/>
    <w:rPr>
      <w:lang w:val="en-US" w:eastAsia="en-US"/>
    </w:rPr>
  </w:style>
  <w:style w:type="paragraph" w:customStyle="1" w:styleId="4F82F9E07B304F89AADA3AC0CE11D8A9">
    <w:name w:val="4F82F9E07B304F89AADA3AC0CE11D8A9"/>
    <w:rsid w:val="0029583A"/>
    <w:rPr>
      <w:lang w:val="en-US" w:eastAsia="en-US"/>
    </w:rPr>
  </w:style>
  <w:style w:type="paragraph" w:customStyle="1" w:styleId="B9F66760AB2F4965A46A77516B345EED">
    <w:name w:val="B9F66760AB2F4965A46A77516B345EED"/>
    <w:rsid w:val="0029583A"/>
    <w:rPr>
      <w:lang w:val="en-US" w:eastAsia="en-US"/>
    </w:rPr>
  </w:style>
  <w:style w:type="paragraph" w:customStyle="1" w:styleId="82E47058730F40AA9FECC299294A37AE">
    <w:name w:val="82E47058730F40AA9FECC299294A37AE"/>
    <w:rsid w:val="0029583A"/>
    <w:rPr>
      <w:lang w:val="en-US" w:eastAsia="en-US"/>
    </w:rPr>
  </w:style>
  <w:style w:type="paragraph" w:customStyle="1" w:styleId="F3DBB26647A146D48B6A7826F6ED25BB">
    <w:name w:val="F3DBB26647A146D48B6A7826F6ED25BB"/>
    <w:rsid w:val="0029583A"/>
    <w:rPr>
      <w:lang w:val="en-US" w:eastAsia="en-US"/>
    </w:rPr>
  </w:style>
  <w:style w:type="paragraph" w:customStyle="1" w:styleId="59385E6F82044AE1B6569A83877BCB0C">
    <w:name w:val="59385E6F82044AE1B6569A83877BCB0C"/>
    <w:rsid w:val="0029583A"/>
    <w:rPr>
      <w:lang w:val="en-US" w:eastAsia="en-US"/>
    </w:rPr>
  </w:style>
  <w:style w:type="paragraph" w:customStyle="1" w:styleId="69CEC783AC4740E895C90CE4E2508B54">
    <w:name w:val="69CEC783AC4740E895C90CE4E2508B54"/>
    <w:rsid w:val="0029583A"/>
    <w:rPr>
      <w:lang w:val="en-US" w:eastAsia="en-US"/>
    </w:rPr>
  </w:style>
  <w:style w:type="paragraph" w:customStyle="1" w:styleId="5AEF1C2CEBD6443791598228D8B11D1C">
    <w:name w:val="5AEF1C2CEBD6443791598228D8B11D1C"/>
    <w:rsid w:val="0029583A"/>
    <w:rPr>
      <w:lang w:val="en-US" w:eastAsia="en-US"/>
    </w:rPr>
  </w:style>
  <w:style w:type="paragraph" w:customStyle="1" w:styleId="BFA214E352CE4138AC1C4A7FEF51789B">
    <w:name w:val="BFA214E352CE4138AC1C4A7FEF51789B"/>
    <w:rsid w:val="0029583A"/>
    <w:rPr>
      <w:lang w:val="en-US" w:eastAsia="en-US"/>
    </w:rPr>
  </w:style>
  <w:style w:type="paragraph" w:customStyle="1" w:styleId="DF079EA18F7E40F58578830D36E2D1B6">
    <w:name w:val="DF079EA18F7E40F58578830D36E2D1B6"/>
    <w:rsid w:val="0029583A"/>
    <w:rPr>
      <w:lang w:val="en-US" w:eastAsia="en-US"/>
    </w:rPr>
  </w:style>
  <w:style w:type="paragraph" w:customStyle="1" w:styleId="70BE7FC9A5C149DD9428B0791E222F0E">
    <w:name w:val="70BE7FC9A5C149DD9428B0791E222F0E"/>
    <w:rsid w:val="0029583A"/>
    <w:rPr>
      <w:lang w:val="en-US" w:eastAsia="en-US"/>
    </w:rPr>
  </w:style>
  <w:style w:type="paragraph" w:customStyle="1" w:styleId="02448D7F15884913B0C86782F43B1E1F">
    <w:name w:val="02448D7F15884913B0C86782F43B1E1F"/>
    <w:rsid w:val="0029583A"/>
    <w:rPr>
      <w:lang w:val="en-US" w:eastAsia="en-US"/>
    </w:rPr>
  </w:style>
  <w:style w:type="paragraph" w:customStyle="1" w:styleId="7019A32D739249319C48D49F77014642">
    <w:name w:val="7019A32D739249319C48D49F77014642"/>
    <w:rsid w:val="0029583A"/>
    <w:rPr>
      <w:lang w:val="en-US" w:eastAsia="en-US"/>
    </w:rPr>
  </w:style>
  <w:style w:type="paragraph" w:customStyle="1" w:styleId="21E51BE27ACC4490B459CC0104C71A19">
    <w:name w:val="21E51BE27ACC4490B459CC0104C71A19"/>
    <w:rsid w:val="0029583A"/>
    <w:rPr>
      <w:lang w:val="en-US" w:eastAsia="en-US"/>
    </w:rPr>
  </w:style>
  <w:style w:type="paragraph" w:customStyle="1" w:styleId="A3F2A7DD2F9541A5A1F7C34A31011550">
    <w:name w:val="A3F2A7DD2F9541A5A1F7C34A31011550"/>
    <w:rsid w:val="0029583A"/>
    <w:rPr>
      <w:lang w:val="en-US" w:eastAsia="en-US"/>
    </w:rPr>
  </w:style>
  <w:style w:type="paragraph" w:customStyle="1" w:styleId="118F6125FCD7457B8F22E1BF7446100C">
    <w:name w:val="118F6125FCD7457B8F22E1BF7446100C"/>
    <w:rsid w:val="0029583A"/>
    <w:rPr>
      <w:lang w:val="en-US" w:eastAsia="en-US"/>
    </w:rPr>
  </w:style>
  <w:style w:type="paragraph" w:customStyle="1" w:styleId="92BE031EA9DB4D09A64C375C2EB7EB3A">
    <w:name w:val="92BE031EA9DB4D09A64C375C2EB7EB3A"/>
    <w:rsid w:val="0029583A"/>
    <w:rPr>
      <w:lang w:val="en-US" w:eastAsia="en-US"/>
    </w:rPr>
  </w:style>
  <w:style w:type="paragraph" w:customStyle="1" w:styleId="2A640431FDB54DFF9533F2D4BA0D0B38">
    <w:name w:val="2A640431FDB54DFF9533F2D4BA0D0B38"/>
    <w:rsid w:val="0029583A"/>
    <w:rPr>
      <w:lang w:val="en-US" w:eastAsia="en-US"/>
    </w:rPr>
  </w:style>
  <w:style w:type="paragraph" w:customStyle="1" w:styleId="29FBC47D5A5E483198F5D7B740EF78AD">
    <w:name w:val="29FBC47D5A5E483198F5D7B740EF78AD"/>
    <w:rsid w:val="0029583A"/>
    <w:rPr>
      <w:lang w:val="en-US" w:eastAsia="en-US"/>
    </w:rPr>
  </w:style>
  <w:style w:type="paragraph" w:customStyle="1" w:styleId="7090EF07A83242D5A2845DA2A1DB7196">
    <w:name w:val="7090EF07A83242D5A2845DA2A1DB7196"/>
    <w:rsid w:val="0029583A"/>
    <w:rPr>
      <w:lang w:val="en-US" w:eastAsia="en-US"/>
    </w:rPr>
  </w:style>
  <w:style w:type="paragraph" w:customStyle="1" w:styleId="74579D0C7D9E4C99B0088CD6597CFA24">
    <w:name w:val="74579D0C7D9E4C99B0088CD6597CFA24"/>
    <w:rsid w:val="0029583A"/>
    <w:rPr>
      <w:lang w:val="en-US" w:eastAsia="en-US"/>
    </w:rPr>
  </w:style>
  <w:style w:type="paragraph" w:customStyle="1" w:styleId="343576B289E34530868BEDB3C0290C69">
    <w:name w:val="343576B289E34530868BEDB3C0290C69"/>
    <w:rsid w:val="0029583A"/>
    <w:rPr>
      <w:lang w:val="en-US" w:eastAsia="en-US"/>
    </w:rPr>
  </w:style>
  <w:style w:type="paragraph" w:customStyle="1" w:styleId="C19F17DAB74449A08753EC097F164239">
    <w:name w:val="C19F17DAB74449A08753EC097F164239"/>
    <w:rsid w:val="0029583A"/>
    <w:rPr>
      <w:lang w:val="en-US" w:eastAsia="en-US"/>
    </w:rPr>
  </w:style>
  <w:style w:type="paragraph" w:customStyle="1" w:styleId="ACC41A39F0614998B495D0A423F16018">
    <w:name w:val="ACC41A39F0614998B495D0A423F16018"/>
    <w:rsid w:val="0029583A"/>
    <w:rPr>
      <w:lang w:val="en-US" w:eastAsia="en-US"/>
    </w:rPr>
  </w:style>
  <w:style w:type="paragraph" w:customStyle="1" w:styleId="572382642D0242489FEBCCB95B7E4D08">
    <w:name w:val="572382642D0242489FEBCCB95B7E4D08"/>
    <w:rsid w:val="0029583A"/>
    <w:rPr>
      <w:lang w:val="en-US" w:eastAsia="en-US"/>
    </w:rPr>
  </w:style>
  <w:style w:type="paragraph" w:customStyle="1" w:styleId="0266BCD2AB584BFD83DA27B146DC83BB">
    <w:name w:val="0266BCD2AB584BFD83DA27B146DC83BB"/>
    <w:rsid w:val="0029583A"/>
    <w:rPr>
      <w:lang w:val="en-US" w:eastAsia="en-US"/>
    </w:rPr>
  </w:style>
  <w:style w:type="paragraph" w:customStyle="1" w:styleId="52122889439246EBBA01A26C59EC0F21">
    <w:name w:val="52122889439246EBBA01A26C59EC0F21"/>
    <w:rsid w:val="0029583A"/>
    <w:rPr>
      <w:lang w:val="en-US" w:eastAsia="en-US"/>
    </w:rPr>
  </w:style>
  <w:style w:type="paragraph" w:customStyle="1" w:styleId="72D9F34A85824DD18C7AB0F8DDC35D42">
    <w:name w:val="72D9F34A85824DD18C7AB0F8DDC35D42"/>
    <w:rsid w:val="0029583A"/>
    <w:rPr>
      <w:lang w:val="en-US" w:eastAsia="en-US"/>
    </w:rPr>
  </w:style>
  <w:style w:type="paragraph" w:customStyle="1" w:styleId="DB69C5E056BB4A609980CFB934351F5A">
    <w:name w:val="DB69C5E056BB4A609980CFB934351F5A"/>
    <w:rsid w:val="0029583A"/>
    <w:rPr>
      <w:lang w:val="en-US" w:eastAsia="en-US"/>
    </w:rPr>
  </w:style>
  <w:style w:type="paragraph" w:customStyle="1" w:styleId="5A25A03A518F4FEBBE20DDCDD29F7FD3">
    <w:name w:val="5A25A03A518F4FEBBE20DDCDD29F7FD3"/>
    <w:rsid w:val="0029583A"/>
    <w:rPr>
      <w:lang w:val="en-US" w:eastAsia="en-US"/>
    </w:rPr>
  </w:style>
  <w:style w:type="paragraph" w:customStyle="1" w:styleId="E6802AFBB467463CA07C8DEE8D5B1942">
    <w:name w:val="E6802AFBB467463CA07C8DEE8D5B1942"/>
    <w:rsid w:val="0029583A"/>
    <w:rPr>
      <w:lang w:val="en-US" w:eastAsia="en-US"/>
    </w:rPr>
  </w:style>
  <w:style w:type="paragraph" w:customStyle="1" w:styleId="C1717CAB2E3045BFB307F73D4163D8FD">
    <w:name w:val="C1717CAB2E3045BFB307F73D4163D8FD"/>
    <w:rsid w:val="0029583A"/>
    <w:rPr>
      <w:lang w:val="en-US" w:eastAsia="en-US"/>
    </w:rPr>
  </w:style>
  <w:style w:type="paragraph" w:customStyle="1" w:styleId="ECBED63A83064B2EA4EB592E8999BEAF">
    <w:name w:val="ECBED63A83064B2EA4EB592E8999BEAF"/>
    <w:rsid w:val="0029583A"/>
    <w:rPr>
      <w:lang w:val="en-US" w:eastAsia="en-US"/>
    </w:rPr>
  </w:style>
  <w:style w:type="paragraph" w:customStyle="1" w:styleId="153036B3DDF64BE0869552977B43834C">
    <w:name w:val="153036B3DDF64BE0869552977B43834C"/>
    <w:rsid w:val="0029583A"/>
    <w:rPr>
      <w:lang w:val="en-US" w:eastAsia="en-US"/>
    </w:rPr>
  </w:style>
  <w:style w:type="paragraph" w:customStyle="1" w:styleId="3F635D210AD447D4962D7E2F48AA32CC">
    <w:name w:val="3F635D210AD447D4962D7E2F48AA32CC"/>
    <w:rsid w:val="0029583A"/>
    <w:rPr>
      <w:lang w:val="en-US" w:eastAsia="en-US"/>
    </w:rPr>
  </w:style>
  <w:style w:type="paragraph" w:customStyle="1" w:styleId="FCDCB7D7C806415E905779238916EA8E">
    <w:name w:val="FCDCB7D7C806415E905779238916EA8E"/>
    <w:rsid w:val="0029583A"/>
    <w:rPr>
      <w:lang w:val="en-US" w:eastAsia="en-US"/>
    </w:rPr>
  </w:style>
  <w:style w:type="paragraph" w:customStyle="1" w:styleId="E2C253B77B4C467CBFB31B5A93EC82E2">
    <w:name w:val="E2C253B77B4C467CBFB31B5A93EC82E2"/>
    <w:rsid w:val="0029583A"/>
    <w:rPr>
      <w:lang w:val="en-US" w:eastAsia="en-US"/>
    </w:rPr>
  </w:style>
  <w:style w:type="paragraph" w:customStyle="1" w:styleId="9637D7AA5A5449E8899D973DDB34D495">
    <w:name w:val="9637D7AA5A5449E8899D973DDB34D495"/>
    <w:rsid w:val="0029583A"/>
    <w:rPr>
      <w:lang w:val="en-US" w:eastAsia="en-US"/>
    </w:rPr>
  </w:style>
  <w:style w:type="paragraph" w:customStyle="1" w:styleId="425229B183254714ABFCC1AB8C24A935">
    <w:name w:val="425229B183254714ABFCC1AB8C24A935"/>
    <w:rsid w:val="0029583A"/>
    <w:rPr>
      <w:lang w:val="en-US" w:eastAsia="en-US"/>
    </w:rPr>
  </w:style>
  <w:style w:type="paragraph" w:customStyle="1" w:styleId="97302B3D196F4DCE83ECC5F56DD653F4">
    <w:name w:val="97302B3D196F4DCE83ECC5F56DD653F4"/>
    <w:rsid w:val="0029583A"/>
    <w:rPr>
      <w:lang w:val="en-US" w:eastAsia="en-US"/>
    </w:rPr>
  </w:style>
  <w:style w:type="paragraph" w:customStyle="1" w:styleId="FEF28B2B1D6D4D2DB80E5037071B60F3">
    <w:name w:val="FEF28B2B1D6D4D2DB80E5037071B60F3"/>
    <w:rsid w:val="0029583A"/>
    <w:rPr>
      <w:lang w:val="en-US" w:eastAsia="en-US"/>
    </w:rPr>
  </w:style>
  <w:style w:type="paragraph" w:customStyle="1" w:styleId="986F397953F24575AECD04785BFE6E3E">
    <w:name w:val="986F397953F24575AECD04785BFE6E3E"/>
    <w:rsid w:val="0029583A"/>
    <w:rPr>
      <w:lang w:val="en-US" w:eastAsia="en-US"/>
    </w:rPr>
  </w:style>
  <w:style w:type="paragraph" w:customStyle="1" w:styleId="A843B9222F744A999FE1B44C483F9108">
    <w:name w:val="A843B9222F744A999FE1B44C483F9108"/>
    <w:rsid w:val="0029583A"/>
    <w:rPr>
      <w:lang w:val="en-US" w:eastAsia="en-US"/>
    </w:rPr>
  </w:style>
  <w:style w:type="paragraph" w:customStyle="1" w:styleId="A470C195F83F49538748439FC2688FAC">
    <w:name w:val="A470C195F83F49538748439FC2688FAC"/>
    <w:rsid w:val="0029583A"/>
    <w:rPr>
      <w:lang w:val="en-US" w:eastAsia="en-US"/>
    </w:rPr>
  </w:style>
  <w:style w:type="paragraph" w:customStyle="1" w:styleId="FFA6544B1040481EA7D83CFB67D5B81D">
    <w:name w:val="FFA6544B1040481EA7D83CFB67D5B81D"/>
    <w:rsid w:val="0029583A"/>
    <w:rPr>
      <w:lang w:val="en-US" w:eastAsia="en-US"/>
    </w:rPr>
  </w:style>
  <w:style w:type="paragraph" w:customStyle="1" w:styleId="9AB9CCF0267D4A07986DE795D4917865">
    <w:name w:val="9AB9CCF0267D4A07986DE795D4917865"/>
    <w:rsid w:val="0029583A"/>
    <w:rPr>
      <w:lang w:val="en-US" w:eastAsia="en-US"/>
    </w:rPr>
  </w:style>
  <w:style w:type="paragraph" w:customStyle="1" w:styleId="E43B16759FA74453B51D7DA733DC7FBC">
    <w:name w:val="E43B16759FA74453B51D7DA733DC7FBC"/>
    <w:rsid w:val="0029583A"/>
    <w:rPr>
      <w:lang w:val="en-US" w:eastAsia="en-US"/>
    </w:rPr>
  </w:style>
  <w:style w:type="paragraph" w:customStyle="1" w:styleId="098F524630CE4C95BDE26DAA484F26F3">
    <w:name w:val="098F524630CE4C95BDE26DAA484F26F3"/>
    <w:rsid w:val="0029583A"/>
    <w:rPr>
      <w:lang w:val="en-US" w:eastAsia="en-US"/>
    </w:rPr>
  </w:style>
  <w:style w:type="paragraph" w:customStyle="1" w:styleId="93D1B81F936A4D7D948A0AA6BB3FE5D0">
    <w:name w:val="93D1B81F936A4D7D948A0AA6BB3FE5D0"/>
    <w:rsid w:val="0029583A"/>
    <w:rPr>
      <w:lang w:val="en-US" w:eastAsia="en-US"/>
    </w:rPr>
  </w:style>
  <w:style w:type="paragraph" w:customStyle="1" w:styleId="2B7954F7DB1A4C91A975D0B62BE4CCC8">
    <w:name w:val="2B7954F7DB1A4C91A975D0B62BE4CCC8"/>
    <w:rsid w:val="0029583A"/>
    <w:rPr>
      <w:lang w:val="en-US" w:eastAsia="en-US"/>
    </w:rPr>
  </w:style>
  <w:style w:type="paragraph" w:customStyle="1" w:styleId="12FFB9656B1A4CB9B64376917CB7BE48">
    <w:name w:val="12FFB9656B1A4CB9B64376917CB7BE48"/>
    <w:rsid w:val="0029583A"/>
    <w:rPr>
      <w:lang w:val="en-US" w:eastAsia="en-US"/>
    </w:rPr>
  </w:style>
  <w:style w:type="paragraph" w:customStyle="1" w:styleId="7045BB72F27243758D9AD6E5C55E6596">
    <w:name w:val="7045BB72F27243758D9AD6E5C55E6596"/>
    <w:rsid w:val="0029583A"/>
    <w:rPr>
      <w:lang w:val="en-US" w:eastAsia="en-US"/>
    </w:rPr>
  </w:style>
  <w:style w:type="paragraph" w:customStyle="1" w:styleId="D2171D8A9B10407EBF171D4B4840E34C">
    <w:name w:val="D2171D8A9B10407EBF171D4B4840E34C"/>
    <w:rsid w:val="0029583A"/>
    <w:rPr>
      <w:lang w:val="en-US" w:eastAsia="en-US"/>
    </w:rPr>
  </w:style>
  <w:style w:type="paragraph" w:customStyle="1" w:styleId="3EDD348AC49D4B068A1BC83B89CF0A3B">
    <w:name w:val="3EDD348AC49D4B068A1BC83B89CF0A3B"/>
    <w:rsid w:val="0029583A"/>
    <w:rPr>
      <w:lang w:val="en-US" w:eastAsia="en-US"/>
    </w:rPr>
  </w:style>
  <w:style w:type="paragraph" w:customStyle="1" w:styleId="5819D0FC32644BFE8453CA7842F285C4">
    <w:name w:val="5819D0FC32644BFE8453CA7842F285C4"/>
    <w:rsid w:val="0029583A"/>
    <w:rPr>
      <w:lang w:val="en-US" w:eastAsia="en-US"/>
    </w:rPr>
  </w:style>
  <w:style w:type="paragraph" w:customStyle="1" w:styleId="1979DD6A6B9248368E131BAA8785D546">
    <w:name w:val="1979DD6A6B9248368E131BAA8785D546"/>
    <w:rsid w:val="0029583A"/>
    <w:rPr>
      <w:lang w:val="en-US" w:eastAsia="en-US"/>
    </w:rPr>
  </w:style>
  <w:style w:type="paragraph" w:customStyle="1" w:styleId="34B33F08D32D44258DF629C9F34AB158">
    <w:name w:val="34B33F08D32D44258DF629C9F34AB158"/>
    <w:rsid w:val="0029583A"/>
    <w:rPr>
      <w:lang w:val="en-US" w:eastAsia="en-US"/>
    </w:rPr>
  </w:style>
  <w:style w:type="paragraph" w:customStyle="1" w:styleId="BBC6D8B6222740239168B0077327012B">
    <w:name w:val="BBC6D8B6222740239168B0077327012B"/>
    <w:rsid w:val="0029583A"/>
    <w:rPr>
      <w:lang w:val="en-US" w:eastAsia="en-US"/>
    </w:rPr>
  </w:style>
  <w:style w:type="paragraph" w:customStyle="1" w:styleId="960EFE650A254A01A6038EADEB0F3F5E">
    <w:name w:val="960EFE650A254A01A6038EADEB0F3F5E"/>
    <w:rsid w:val="0029583A"/>
    <w:rPr>
      <w:lang w:val="en-US" w:eastAsia="en-US"/>
    </w:rPr>
  </w:style>
  <w:style w:type="paragraph" w:customStyle="1" w:styleId="2D485FF756F449A09D40996BA6FB81B3">
    <w:name w:val="2D485FF756F449A09D40996BA6FB81B3"/>
    <w:rsid w:val="0029583A"/>
    <w:rPr>
      <w:lang w:val="en-US" w:eastAsia="en-US"/>
    </w:rPr>
  </w:style>
  <w:style w:type="paragraph" w:customStyle="1" w:styleId="06690848F83F4398BC7AC8BA264E44F8">
    <w:name w:val="06690848F83F4398BC7AC8BA264E44F8"/>
    <w:rsid w:val="0029583A"/>
    <w:rPr>
      <w:lang w:val="en-US" w:eastAsia="en-US"/>
    </w:rPr>
  </w:style>
  <w:style w:type="paragraph" w:customStyle="1" w:styleId="371C0D2E47954CDEB86D50406F8B4BFE">
    <w:name w:val="371C0D2E47954CDEB86D50406F8B4BFE"/>
    <w:rsid w:val="0029583A"/>
    <w:rPr>
      <w:lang w:val="en-US" w:eastAsia="en-US"/>
    </w:rPr>
  </w:style>
  <w:style w:type="paragraph" w:customStyle="1" w:styleId="7C73E587D3AA49AAB82029627AACD360">
    <w:name w:val="7C73E587D3AA49AAB82029627AACD360"/>
    <w:rsid w:val="0029583A"/>
    <w:rPr>
      <w:lang w:val="en-US" w:eastAsia="en-US"/>
    </w:rPr>
  </w:style>
  <w:style w:type="paragraph" w:customStyle="1" w:styleId="E6D0E13676BB453ABE21ACF99CDD9A42">
    <w:name w:val="E6D0E13676BB453ABE21ACF99CDD9A42"/>
    <w:rsid w:val="0029583A"/>
    <w:rPr>
      <w:lang w:val="en-US" w:eastAsia="en-US"/>
    </w:rPr>
  </w:style>
  <w:style w:type="paragraph" w:customStyle="1" w:styleId="C124DBF429214CE89D254EC1CA4CB018">
    <w:name w:val="C124DBF429214CE89D254EC1CA4CB018"/>
    <w:rsid w:val="0029583A"/>
    <w:rPr>
      <w:lang w:val="en-US" w:eastAsia="en-US"/>
    </w:rPr>
  </w:style>
  <w:style w:type="paragraph" w:customStyle="1" w:styleId="7F784794863745FE99AED8EBB2862775">
    <w:name w:val="7F784794863745FE99AED8EBB2862775"/>
    <w:rsid w:val="0029583A"/>
    <w:rPr>
      <w:lang w:val="en-US" w:eastAsia="en-US"/>
    </w:rPr>
  </w:style>
  <w:style w:type="paragraph" w:customStyle="1" w:styleId="036D48145FB94BA1A2850BADDF202E9E">
    <w:name w:val="036D48145FB94BA1A2850BADDF202E9E"/>
    <w:rsid w:val="0029583A"/>
    <w:rPr>
      <w:lang w:val="en-US" w:eastAsia="en-US"/>
    </w:rPr>
  </w:style>
  <w:style w:type="paragraph" w:customStyle="1" w:styleId="B7F6EEB4C821405DAC440AFD3A7E543D">
    <w:name w:val="B7F6EEB4C821405DAC440AFD3A7E543D"/>
    <w:rsid w:val="0029583A"/>
    <w:rPr>
      <w:lang w:val="en-US" w:eastAsia="en-US"/>
    </w:rPr>
  </w:style>
  <w:style w:type="paragraph" w:customStyle="1" w:styleId="84FE045B26594F2AA70869A2DB96D13F">
    <w:name w:val="84FE045B26594F2AA70869A2DB96D13F"/>
    <w:rsid w:val="0029583A"/>
    <w:rPr>
      <w:lang w:val="en-US" w:eastAsia="en-US"/>
    </w:rPr>
  </w:style>
  <w:style w:type="paragraph" w:customStyle="1" w:styleId="F68EC30FA7AB4730931B85AE7D74F43D">
    <w:name w:val="F68EC30FA7AB4730931B85AE7D74F43D"/>
    <w:rsid w:val="0029583A"/>
    <w:rPr>
      <w:lang w:val="en-US" w:eastAsia="en-US"/>
    </w:rPr>
  </w:style>
  <w:style w:type="paragraph" w:customStyle="1" w:styleId="BD7B496D94EB4160BCAE2FB01718FFCF">
    <w:name w:val="BD7B496D94EB4160BCAE2FB01718FFCF"/>
    <w:rsid w:val="0029583A"/>
    <w:rPr>
      <w:lang w:val="en-US" w:eastAsia="en-US"/>
    </w:rPr>
  </w:style>
  <w:style w:type="paragraph" w:customStyle="1" w:styleId="9137CBBF74FD4F23AB3D8BA778244C65">
    <w:name w:val="9137CBBF74FD4F23AB3D8BA778244C65"/>
    <w:rsid w:val="0029583A"/>
    <w:rPr>
      <w:lang w:val="en-US" w:eastAsia="en-US"/>
    </w:rPr>
  </w:style>
  <w:style w:type="paragraph" w:customStyle="1" w:styleId="493AA43555E34087A3BECE7126CAF6DE">
    <w:name w:val="493AA43555E34087A3BECE7126CAF6DE"/>
    <w:rsid w:val="0029583A"/>
    <w:rPr>
      <w:lang w:val="en-US" w:eastAsia="en-US"/>
    </w:rPr>
  </w:style>
  <w:style w:type="paragraph" w:customStyle="1" w:styleId="FB35D0A22E8C4A25871D09E4CE9AF1A5">
    <w:name w:val="FB35D0A22E8C4A25871D09E4CE9AF1A5"/>
    <w:rsid w:val="0029583A"/>
    <w:rPr>
      <w:lang w:val="en-US" w:eastAsia="en-US"/>
    </w:rPr>
  </w:style>
  <w:style w:type="paragraph" w:customStyle="1" w:styleId="045CB1EF357A4D30A9D4A9FD49668324">
    <w:name w:val="045CB1EF357A4D30A9D4A9FD49668324"/>
    <w:rsid w:val="0029583A"/>
    <w:rPr>
      <w:lang w:val="en-US" w:eastAsia="en-US"/>
    </w:rPr>
  </w:style>
  <w:style w:type="paragraph" w:customStyle="1" w:styleId="A85331A4D3564D93BCC721C0533E0B15">
    <w:name w:val="A85331A4D3564D93BCC721C0533E0B15"/>
    <w:rsid w:val="0029583A"/>
    <w:rPr>
      <w:lang w:val="en-US" w:eastAsia="en-US"/>
    </w:rPr>
  </w:style>
  <w:style w:type="paragraph" w:customStyle="1" w:styleId="6AB06EF5C06E412886160986F35BDB3A">
    <w:name w:val="6AB06EF5C06E412886160986F35BDB3A"/>
    <w:rsid w:val="0029583A"/>
    <w:rPr>
      <w:lang w:val="en-US" w:eastAsia="en-US"/>
    </w:rPr>
  </w:style>
  <w:style w:type="paragraph" w:customStyle="1" w:styleId="B1FABDD3249641DC8F1F031520BB3E79">
    <w:name w:val="B1FABDD3249641DC8F1F031520BB3E79"/>
    <w:rsid w:val="0029583A"/>
    <w:rPr>
      <w:lang w:val="en-US" w:eastAsia="en-US"/>
    </w:rPr>
  </w:style>
  <w:style w:type="paragraph" w:customStyle="1" w:styleId="2982AD13B6F24F0AAE72397DCB486C9D">
    <w:name w:val="2982AD13B6F24F0AAE72397DCB486C9D"/>
    <w:rsid w:val="0029583A"/>
    <w:rPr>
      <w:lang w:val="en-US" w:eastAsia="en-US"/>
    </w:rPr>
  </w:style>
  <w:style w:type="paragraph" w:customStyle="1" w:styleId="515F9DDC83244B77B45666CF660BC947">
    <w:name w:val="515F9DDC83244B77B45666CF660BC947"/>
    <w:rsid w:val="0029583A"/>
    <w:rPr>
      <w:lang w:val="en-US" w:eastAsia="en-US"/>
    </w:rPr>
  </w:style>
  <w:style w:type="paragraph" w:customStyle="1" w:styleId="9E862B9330074A159DA3E697E5AEECDC">
    <w:name w:val="9E862B9330074A159DA3E697E5AEECDC"/>
    <w:rsid w:val="0029583A"/>
    <w:rPr>
      <w:lang w:val="en-US" w:eastAsia="en-US"/>
    </w:rPr>
  </w:style>
  <w:style w:type="paragraph" w:customStyle="1" w:styleId="7D4B628C27904A4BB718BFBB00DE9C61">
    <w:name w:val="7D4B628C27904A4BB718BFBB00DE9C61"/>
    <w:rsid w:val="0029583A"/>
    <w:rPr>
      <w:lang w:val="en-US" w:eastAsia="en-US"/>
    </w:rPr>
  </w:style>
  <w:style w:type="paragraph" w:customStyle="1" w:styleId="1C7E4235F660465AA867784F0B373B82">
    <w:name w:val="1C7E4235F660465AA867784F0B373B82"/>
    <w:rsid w:val="0029583A"/>
    <w:rPr>
      <w:lang w:val="en-US" w:eastAsia="en-US"/>
    </w:rPr>
  </w:style>
  <w:style w:type="paragraph" w:customStyle="1" w:styleId="242D26AEA185439990491E34568FC6EF">
    <w:name w:val="242D26AEA185439990491E34568FC6EF"/>
    <w:rsid w:val="0029583A"/>
    <w:rPr>
      <w:lang w:val="en-US" w:eastAsia="en-US"/>
    </w:rPr>
  </w:style>
  <w:style w:type="paragraph" w:customStyle="1" w:styleId="0D83CF564AAC4BA883619198C81CD61D">
    <w:name w:val="0D83CF564AAC4BA883619198C81CD61D"/>
    <w:rsid w:val="0029583A"/>
    <w:rPr>
      <w:lang w:val="en-US" w:eastAsia="en-US"/>
    </w:rPr>
  </w:style>
  <w:style w:type="paragraph" w:customStyle="1" w:styleId="5F37ACE898624F26B7335F19056D6324">
    <w:name w:val="5F37ACE898624F26B7335F19056D6324"/>
    <w:rsid w:val="0029583A"/>
    <w:rPr>
      <w:lang w:val="en-US" w:eastAsia="en-US"/>
    </w:rPr>
  </w:style>
  <w:style w:type="paragraph" w:customStyle="1" w:styleId="FA2A12CFBEDF4D619F9C0F1B2E1E36D2">
    <w:name w:val="FA2A12CFBEDF4D619F9C0F1B2E1E36D2"/>
    <w:rsid w:val="0029583A"/>
    <w:rPr>
      <w:lang w:val="en-US" w:eastAsia="en-US"/>
    </w:rPr>
  </w:style>
  <w:style w:type="paragraph" w:customStyle="1" w:styleId="8D8556A513F44A15A189F00431DDA256">
    <w:name w:val="8D8556A513F44A15A189F00431DDA256"/>
    <w:rsid w:val="0029583A"/>
    <w:rPr>
      <w:lang w:val="en-US" w:eastAsia="en-US"/>
    </w:rPr>
  </w:style>
  <w:style w:type="paragraph" w:customStyle="1" w:styleId="54D284BE0D85467FA4EA3D9A394E19D1">
    <w:name w:val="54D284BE0D85467FA4EA3D9A394E19D1"/>
    <w:rsid w:val="0029583A"/>
    <w:rPr>
      <w:lang w:val="en-US" w:eastAsia="en-US"/>
    </w:rPr>
  </w:style>
  <w:style w:type="paragraph" w:customStyle="1" w:styleId="E125A778914A4CB5B9D668F40550F8A4">
    <w:name w:val="E125A778914A4CB5B9D668F40550F8A4"/>
    <w:rsid w:val="0029583A"/>
    <w:rPr>
      <w:lang w:val="en-US" w:eastAsia="en-US"/>
    </w:rPr>
  </w:style>
  <w:style w:type="paragraph" w:customStyle="1" w:styleId="211E5C4A868C4C33B5653CD7847DAC01">
    <w:name w:val="211E5C4A868C4C33B5653CD7847DAC01"/>
    <w:rsid w:val="0029583A"/>
    <w:rPr>
      <w:lang w:val="en-US" w:eastAsia="en-US"/>
    </w:rPr>
  </w:style>
  <w:style w:type="paragraph" w:customStyle="1" w:styleId="C32CCA6AEC4544AD8C78E1DED93C3A75">
    <w:name w:val="C32CCA6AEC4544AD8C78E1DED93C3A75"/>
    <w:rsid w:val="0029583A"/>
    <w:rPr>
      <w:lang w:val="en-US" w:eastAsia="en-US"/>
    </w:rPr>
  </w:style>
  <w:style w:type="paragraph" w:customStyle="1" w:styleId="9714E0C6435147969EF24E15C2735E7F">
    <w:name w:val="9714E0C6435147969EF24E15C2735E7F"/>
    <w:rsid w:val="0029583A"/>
    <w:rPr>
      <w:lang w:val="en-US" w:eastAsia="en-US"/>
    </w:rPr>
  </w:style>
  <w:style w:type="paragraph" w:customStyle="1" w:styleId="63B632B5575B4A16B7B3D7946A2D57C4">
    <w:name w:val="63B632B5575B4A16B7B3D7946A2D57C4"/>
    <w:rsid w:val="0029583A"/>
    <w:rPr>
      <w:lang w:val="en-US" w:eastAsia="en-US"/>
    </w:rPr>
  </w:style>
  <w:style w:type="paragraph" w:customStyle="1" w:styleId="6D0E7462AFA844749D3951F0EC4D9A0F">
    <w:name w:val="6D0E7462AFA844749D3951F0EC4D9A0F"/>
    <w:rsid w:val="0029583A"/>
    <w:rPr>
      <w:lang w:val="en-US" w:eastAsia="en-US"/>
    </w:rPr>
  </w:style>
  <w:style w:type="paragraph" w:customStyle="1" w:styleId="1369BE53F0344C6DA0FA5A6AD4854BD4">
    <w:name w:val="1369BE53F0344C6DA0FA5A6AD4854BD4"/>
    <w:rsid w:val="0029583A"/>
    <w:rPr>
      <w:lang w:val="en-US" w:eastAsia="en-US"/>
    </w:rPr>
  </w:style>
  <w:style w:type="paragraph" w:customStyle="1" w:styleId="0F3D18FE14964936A45EBB7A3FD510F0">
    <w:name w:val="0F3D18FE14964936A45EBB7A3FD510F0"/>
    <w:rsid w:val="0029583A"/>
    <w:rPr>
      <w:lang w:val="en-US" w:eastAsia="en-US"/>
    </w:rPr>
  </w:style>
  <w:style w:type="paragraph" w:customStyle="1" w:styleId="5CE5DD1ADF964CA798172C33DFDC2F94">
    <w:name w:val="5CE5DD1ADF964CA798172C33DFDC2F94"/>
    <w:rsid w:val="0029583A"/>
    <w:rPr>
      <w:lang w:val="en-US" w:eastAsia="en-US"/>
    </w:rPr>
  </w:style>
  <w:style w:type="paragraph" w:customStyle="1" w:styleId="CB61630DCFF14C7CB99D9E44A86429C6">
    <w:name w:val="CB61630DCFF14C7CB99D9E44A86429C6"/>
    <w:rsid w:val="0029583A"/>
    <w:rPr>
      <w:lang w:val="en-US" w:eastAsia="en-US"/>
    </w:rPr>
  </w:style>
  <w:style w:type="paragraph" w:customStyle="1" w:styleId="1EFC1CCB10AE47B9A2A525908077BD55">
    <w:name w:val="1EFC1CCB10AE47B9A2A525908077BD55"/>
    <w:rsid w:val="0029583A"/>
    <w:rPr>
      <w:lang w:val="en-US" w:eastAsia="en-US"/>
    </w:rPr>
  </w:style>
  <w:style w:type="paragraph" w:customStyle="1" w:styleId="7207765D22124E98923CF979815CDD89">
    <w:name w:val="7207765D22124E98923CF979815CDD89"/>
    <w:rsid w:val="0029583A"/>
    <w:rPr>
      <w:lang w:val="en-US" w:eastAsia="en-US"/>
    </w:rPr>
  </w:style>
  <w:style w:type="paragraph" w:customStyle="1" w:styleId="62FC490D128C478383F53881579C2B0B">
    <w:name w:val="62FC490D128C478383F53881579C2B0B"/>
    <w:rsid w:val="0029583A"/>
    <w:rPr>
      <w:lang w:val="en-US" w:eastAsia="en-US"/>
    </w:rPr>
  </w:style>
  <w:style w:type="paragraph" w:customStyle="1" w:styleId="B2A9D811791D4F799793F0A81FE13FEC">
    <w:name w:val="B2A9D811791D4F799793F0A81FE13FEC"/>
    <w:rsid w:val="0029583A"/>
    <w:rPr>
      <w:lang w:val="en-US" w:eastAsia="en-US"/>
    </w:rPr>
  </w:style>
  <w:style w:type="paragraph" w:customStyle="1" w:styleId="6BDED7DF00714844B889C656206C3CFB">
    <w:name w:val="6BDED7DF00714844B889C656206C3CFB"/>
    <w:rsid w:val="0029583A"/>
    <w:rPr>
      <w:lang w:val="en-US" w:eastAsia="en-US"/>
    </w:rPr>
  </w:style>
  <w:style w:type="paragraph" w:customStyle="1" w:styleId="6C7374ADEEAF4DAA89567157F411154E">
    <w:name w:val="6C7374ADEEAF4DAA89567157F411154E"/>
    <w:rsid w:val="0029583A"/>
    <w:rPr>
      <w:lang w:val="en-US" w:eastAsia="en-US"/>
    </w:rPr>
  </w:style>
  <w:style w:type="paragraph" w:customStyle="1" w:styleId="8733510E83344C84A315FD83D7A04140">
    <w:name w:val="8733510E83344C84A315FD83D7A04140"/>
    <w:rsid w:val="0029583A"/>
    <w:rPr>
      <w:lang w:val="en-US" w:eastAsia="en-US"/>
    </w:rPr>
  </w:style>
  <w:style w:type="paragraph" w:customStyle="1" w:styleId="FBF674C9BDCD45809B4F006B4220A848">
    <w:name w:val="FBF674C9BDCD45809B4F006B4220A848"/>
    <w:rsid w:val="0029583A"/>
    <w:rPr>
      <w:lang w:val="en-US" w:eastAsia="en-US"/>
    </w:rPr>
  </w:style>
  <w:style w:type="paragraph" w:customStyle="1" w:styleId="C4D41FDC3845414BA237730D79DA6A5F">
    <w:name w:val="C4D41FDC3845414BA237730D79DA6A5F"/>
    <w:rsid w:val="0029583A"/>
    <w:rPr>
      <w:lang w:val="en-US" w:eastAsia="en-US"/>
    </w:rPr>
  </w:style>
  <w:style w:type="paragraph" w:customStyle="1" w:styleId="AADF88FFAA7D4ED2AEBED6DAB9DB63BA">
    <w:name w:val="AADF88FFAA7D4ED2AEBED6DAB9DB63BA"/>
    <w:rsid w:val="0029583A"/>
    <w:rPr>
      <w:lang w:val="en-US" w:eastAsia="en-US"/>
    </w:rPr>
  </w:style>
  <w:style w:type="paragraph" w:customStyle="1" w:styleId="F2831BEC3ACC437294B103477DDD0A52">
    <w:name w:val="F2831BEC3ACC437294B103477DDD0A52"/>
    <w:rsid w:val="0029583A"/>
    <w:rPr>
      <w:lang w:val="en-US" w:eastAsia="en-US"/>
    </w:rPr>
  </w:style>
  <w:style w:type="paragraph" w:customStyle="1" w:styleId="F1BC90A9C8464680835A21882195DA57">
    <w:name w:val="F1BC90A9C8464680835A21882195DA57"/>
    <w:rsid w:val="0029583A"/>
    <w:rPr>
      <w:lang w:val="en-US" w:eastAsia="en-US"/>
    </w:rPr>
  </w:style>
  <w:style w:type="paragraph" w:customStyle="1" w:styleId="B983A06FD06E49E6B72B07388D0D45C5">
    <w:name w:val="B983A06FD06E49E6B72B07388D0D45C5"/>
    <w:rsid w:val="0029583A"/>
    <w:rPr>
      <w:lang w:val="en-US" w:eastAsia="en-US"/>
    </w:rPr>
  </w:style>
  <w:style w:type="paragraph" w:customStyle="1" w:styleId="84B8E4D7981B45D39E5EC94ED73C5B55">
    <w:name w:val="84B8E4D7981B45D39E5EC94ED73C5B55"/>
    <w:rsid w:val="0029583A"/>
    <w:rPr>
      <w:lang w:val="en-US" w:eastAsia="en-US"/>
    </w:rPr>
  </w:style>
  <w:style w:type="paragraph" w:customStyle="1" w:styleId="FFA88A3A6F7F4E7FB851431BC823CA2B">
    <w:name w:val="FFA88A3A6F7F4E7FB851431BC823CA2B"/>
    <w:rsid w:val="0029583A"/>
    <w:rPr>
      <w:lang w:val="en-US" w:eastAsia="en-US"/>
    </w:rPr>
  </w:style>
  <w:style w:type="paragraph" w:customStyle="1" w:styleId="536FE7BE948340EEA755B5F598C551C0">
    <w:name w:val="536FE7BE948340EEA755B5F598C551C0"/>
    <w:rsid w:val="0029583A"/>
    <w:rPr>
      <w:lang w:val="en-US" w:eastAsia="en-US"/>
    </w:rPr>
  </w:style>
  <w:style w:type="paragraph" w:customStyle="1" w:styleId="FC0618CF44B3480E939D70A336EA5575">
    <w:name w:val="FC0618CF44B3480E939D70A336EA5575"/>
    <w:rsid w:val="0029583A"/>
    <w:rPr>
      <w:lang w:val="en-US" w:eastAsia="en-US"/>
    </w:rPr>
  </w:style>
  <w:style w:type="paragraph" w:customStyle="1" w:styleId="5CD3DFC116C94F5AAEFE4E109013DD64">
    <w:name w:val="5CD3DFC116C94F5AAEFE4E109013DD64"/>
    <w:rsid w:val="0029583A"/>
    <w:rPr>
      <w:lang w:val="en-US" w:eastAsia="en-US"/>
    </w:rPr>
  </w:style>
  <w:style w:type="paragraph" w:customStyle="1" w:styleId="07C8715D83BA4678942D7AF5D08EA7DA">
    <w:name w:val="07C8715D83BA4678942D7AF5D08EA7DA"/>
    <w:rsid w:val="0029583A"/>
    <w:rPr>
      <w:lang w:val="en-US" w:eastAsia="en-US"/>
    </w:rPr>
  </w:style>
  <w:style w:type="paragraph" w:customStyle="1" w:styleId="3AED673397DC41ABAA2127AEEB32754D">
    <w:name w:val="3AED673397DC41ABAA2127AEEB32754D"/>
    <w:rsid w:val="0029583A"/>
    <w:rPr>
      <w:lang w:val="en-US" w:eastAsia="en-US"/>
    </w:rPr>
  </w:style>
  <w:style w:type="paragraph" w:customStyle="1" w:styleId="156AAD2D57C64ACF82092DF3897C9691">
    <w:name w:val="156AAD2D57C64ACF82092DF3897C9691"/>
    <w:rsid w:val="0029583A"/>
    <w:rPr>
      <w:lang w:val="en-US" w:eastAsia="en-US"/>
    </w:rPr>
  </w:style>
  <w:style w:type="paragraph" w:customStyle="1" w:styleId="7A7721981B164E6CB929D725C3854459">
    <w:name w:val="7A7721981B164E6CB929D725C3854459"/>
    <w:rsid w:val="0029583A"/>
    <w:rPr>
      <w:lang w:val="en-US" w:eastAsia="en-US"/>
    </w:rPr>
  </w:style>
  <w:style w:type="paragraph" w:customStyle="1" w:styleId="B7DA58E7C0344A4387937B0939722E9C">
    <w:name w:val="B7DA58E7C0344A4387937B0939722E9C"/>
    <w:rsid w:val="0029583A"/>
    <w:rPr>
      <w:lang w:val="en-US" w:eastAsia="en-US"/>
    </w:rPr>
  </w:style>
  <w:style w:type="paragraph" w:customStyle="1" w:styleId="2BB8E6C4D6624F4FA2FB7EC1B45EE193">
    <w:name w:val="2BB8E6C4D6624F4FA2FB7EC1B45EE193"/>
    <w:rsid w:val="0029583A"/>
    <w:rPr>
      <w:lang w:val="en-US" w:eastAsia="en-US"/>
    </w:rPr>
  </w:style>
  <w:style w:type="paragraph" w:customStyle="1" w:styleId="82238B97508C418EB71E20B4C440845B">
    <w:name w:val="82238B97508C418EB71E20B4C440845B"/>
    <w:rsid w:val="0029583A"/>
    <w:rPr>
      <w:lang w:val="en-US" w:eastAsia="en-US"/>
    </w:rPr>
  </w:style>
  <w:style w:type="paragraph" w:customStyle="1" w:styleId="B29E44577CBB4E33B1E597B5C368D340">
    <w:name w:val="B29E44577CBB4E33B1E597B5C368D340"/>
    <w:rsid w:val="0029583A"/>
    <w:rPr>
      <w:lang w:val="en-US" w:eastAsia="en-US"/>
    </w:rPr>
  </w:style>
  <w:style w:type="paragraph" w:customStyle="1" w:styleId="C11A0780340B41B9A022804368228FBD">
    <w:name w:val="C11A0780340B41B9A022804368228FBD"/>
    <w:rsid w:val="0029583A"/>
    <w:rPr>
      <w:lang w:val="en-US" w:eastAsia="en-US"/>
    </w:rPr>
  </w:style>
  <w:style w:type="paragraph" w:customStyle="1" w:styleId="2E8610D7925542E9965A9C516EC88E58">
    <w:name w:val="2E8610D7925542E9965A9C516EC88E58"/>
    <w:rsid w:val="0029583A"/>
    <w:rPr>
      <w:lang w:val="en-US" w:eastAsia="en-US"/>
    </w:rPr>
  </w:style>
  <w:style w:type="paragraph" w:customStyle="1" w:styleId="B1634BB64D7F4807BCE9192C572EE127">
    <w:name w:val="B1634BB64D7F4807BCE9192C572EE127"/>
    <w:rsid w:val="0029583A"/>
    <w:rPr>
      <w:lang w:val="en-US" w:eastAsia="en-US"/>
    </w:rPr>
  </w:style>
  <w:style w:type="paragraph" w:customStyle="1" w:styleId="586698F813AC4AB09BD51F470736CFAE">
    <w:name w:val="586698F813AC4AB09BD51F470736CFAE"/>
    <w:rsid w:val="0029583A"/>
    <w:rPr>
      <w:lang w:val="en-US" w:eastAsia="en-US"/>
    </w:rPr>
  </w:style>
  <w:style w:type="paragraph" w:customStyle="1" w:styleId="8A310599FF614E2DBFF59FF9842A2D01">
    <w:name w:val="8A310599FF614E2DBFF59FF9842A2D01"/>
    <w:rsid w:val="0029583A"/>
    <w:rPr>
      <w:lang w:val="en-US" w:eastAsia="en-US"/>
    </w:rPr>
  </w:style>
  <w:style w:type="paragraph" w:customStyle="1" w:styleId="43E43F95FFCE44BAA671E73BE26A2F3E">
    <w:name w:val="43E43F95FFCE44BAA671E73BE26A2F3E"/>
    <w:rsid w:val="0029583A"/>
    <w:rPr>
      <w:lang w:val="en-US" w:eastAsia="en-US"/>
    </w:rPr>
  </w:style>
  <w:style w:type="paragraph" w:customStyle="1" w:styleId="84519FFCDB65468A850E2BBB58FBA279">
    <w:name w:val="84519FFCDB65468A850E2BBB58FBA279"/>
    <w:rsid w:val="0029583A"/>
    <w:rPr>
      <w:lang w:val="en-US" w:eastAsia="en-US"/>
    </w:rPr>
  </w:style>
  <w:style w:type="paragraph" w:customStyle="1" w:styleId="5BA244B614FF4226B5A916AA60B093E8">
    <w:name w:val="5BA244B614FF4226B5A916AA60B093E8"/>
    <w:rsid w:val="0029583A"/>
    <w:rPr>
      <w:lang w:val="en-US" w:eastAsia="en-US"/>
    </w:rPr>
  </w:style>
  <w:style w:type="paragraph" w:customStyle="1" w:styleId="2D15653280EF41658CEF7BED95F40A0B">
    <w:name w:val="2D15653280EF41658CEF7BED95F40A0B"/>
    <w:rsid w:val="0029583A"/>
    <w:rPr>
      <w:lang w:val="en-US" w:eastAsia="en-US"/>
    </w:rPr>
  </w:style>
  <w:style w:type="paragraph" w:customStyle="1" w:styleId="84A9ABB6291D48A2BFB8F6767ABB5AE2">
    <w:name w:val="84A9ABB6291D48A2BFB8F6767ABB5AE2"/>
    <w:rsid w:val="0029583A"/>
    <w:rPr>
      <w:lang w:val="en-US" w:eastAsia="en-US"/>
    </w:rPr>
  </w:style>
  <w:style w:type="paragraph" w:customStyle="1" w:styleId="E54FEB27F1A3468CA3D2D16C0813180B">
    <w:name w:val="E54FEB27F1A3468CA3D2D16C0813180B"/>
    <w:rsid w:val="0029583A"/>
    <w:rPr>
      <w:lang w:val="en-US" w:eastAsia="en-US"/>
    </w:rPr>
  </w:style>
  <w:style w:type="paragraph" w:customStyle="1" w:styleId="EF02B1F1A86945718434F3AA746F22A6">
    <w:name w:val="EF02B1F1A86945718434F3AA746F22A6"/>
    <w:rsid w:val="0029583A"/>
    <w:rPr>
      <w:lang w:val="en-US" w:eastAsia="en-US"/>
    </w:rPr>
  </w:style>
  <w:style w:type="paragraph" w:customStyle="1" w:styleId="1EBB94441E104B998BAF31F6EA8798B7">
    <w:name w:val="1EBB94441E104B998BAF31F6EA8798B7"/>
    <w:rsid w:val="0029583A"/>
    <w:rPr>
      <w:lang w:val="en-US" w:eastAsia="en-US"/>
    </w:rPr>
  </w:style>
  <w:style w:type="paragraph" w:customStyle="1" w:styleId="4AC5164EE5BC4EF19AEEDE294DBACA69">
    <w:name w:val="4AC5164EE5BC4EF19AEEDE294DBACA69"/>
    <w:rsid w:val="0029583A"/>
    <w:rPr>
      <w:lang w:val="en-US" w:eastAsia="en-US"/>
    </w:rPr>
  </w:style>
  <w:style w:type="paragraph" w:customStyle="1" w:styleId="D1FDA8A197F746F7B8CB6A1B4E4CFF33">
    <w:name w:val="D1FDA8A197F746F7B8CB6A1B4E4CFF33"/>
    <w:rsid w:val="0029583A"/>
    <w:rPr>
      <w:lang w:val="en-US" w:eastAsia="en-US"/>
    </w:rPr>
  </w:style>
  <w:style w:type="paragraph" w:customStyle="1" w:styleId="69A48906F955405E932D8C578DA8155F">
    <w:name w:val="69A48906F955405E932D8C578DA8155F"/>
    <w:rsid w:val="0029583A"/>
    <w:rPr>
      <w:lang w:val="en-US" w:eastAsia="en-US"/>
    </w:rPr>
  </w:style>
  <w:style w:type="paragraph" w:customStyle="1" w:styleId="BC19897F44C54079A4050BB16CE821E9">
    <w:name w:val="BC19897F44C54079A4050BB16CE821E9"/>
    <w:rsid w:val="0029583A"/>
    <w:rPr>
      <w:lang w:val="en-US" w:eastAsia="en-US"/>
    </w:rPr>
  </w:style>
  <w:style w:type="paragraph" w:customStyle="1" w:styleId="FCFA9BC87E2B4101BB69201134D5938B">
    <w:name w:val="FCFA9BC87E2B4101BB69201134D5938B"/>
    <w:rsid w:val="0029583A"/>
    <w:rPr>
      <w:lang w:val="en-US" w:eastAsia="en-US"/>
    </w:rPr>
  </w:style>
  <w:style w:type="paragraph" w:customStyle="1" w:styleId="7383327221714A5A936F0484F2958BCB">
    <w:name w:val="7383327221714A5A936F0484F2958BCB"/>
    <w:rsid w:val="0029583A"/>
    <w:rPr>
      <w:lang w:val="en-US" w:eastAsia="en-US"/>
    </w:rPr>
  </w:style>
  <w:style w:type="paragraph" w:customStyle="1" w:styleId="DBD683A59A184574B32B1AC3DE3621F1">
    <w:name w:val="DBD683A59A184574B32B1AC3DE3621F1"/>
    <w:rsid w:val="0029583A"/>
    <w:rPr>
      <w:lang w:val="en-US" w:eastAsia="en-US"/>
    </w:rPr>
  </w:style>
  <w:style w:type="paragraph" w:customStyle="1" w:styleId="5C92F3EB46DF4F0EA54240720F5C52AB">
    <w:name w:val="5C92F3EB46DF4F0EA54240720F5C52AB"/>
    <w:rsid w:val="0029583A"/>
    <w:rPr>
      <w:lang w:val="en-US" w:eastAsia="en-US"/>
    </w:rPr>
  </w:style>
  <w:style w:type="paragraph" w:customStyle="1" w:styleId="5DCACD6D9AAD480CA917DBEA61C6CDD8">
    <w:name w:val="5DCACD6D9AAD480CA917DBEA61C6CDD8"/>
    <w:rsid w:val="0029583A"/>
    <w:rPr>
      <w:lang w:val="en-US" w:eastAsia="en-US"/>
    </w:rPr>
  </w:style>
  <w:style w:type="paragraph" w:customStyle="1" w:styleId="601DDD45EBC14F6ABAEF03139CF35677">
    <w:name w:val="601DDD45EBC14F6ABAEF03139CF35677"/>
    <w:rsid w:val="0029583A"/>
    <w:rPr>
      <w:lang w:val="en-US" w:eastAsia="en-US"/>
    </w:rPr>
  </w:style>
  <w:style w:type="paragraph" w:customStyle="1" w:styleId="EA64EF6F0B13456BA2B2D8389D82BC62">
    <w:name w:val="EA64EF6F0B13456BA2B2D8389D82BC62"/>
    <w:rsid w:val="0029583A"/>
    <w:rPr>
      <w:lang w:val="en-US" w:eastAsia="en-US"/>
    </w:rPr>
  </w:style>
  <w:style w:type="paragraph" w:customStyle="1" w:styleId="94F66843F84E4D92B2F381251FAA3648">
    <w:name w:val="94F66843F84E4D92B2F381251FAA3648"/>
    <w:rsid w:val="0029583A"/>
    <w:rPr>
      <w:lang w:val="en-US" w:eastAsia="en-US"/>
    </w:rPr>
  </w:style>
  <w:style w:type="paragraph" w:customStyle="1" w:styleId="4C824CF5CA544E3B96B95C42DCBC65E3">
    <w:name w:val="4C824CF5CA544E3B96B95C42DCBC65E3"/>
    <w:rsid w:val="0029583A"/>
    <w:rPr>
      <w:lang w:val="en-US" w:eastAsia="en-US"/>
    </w:rPr>
  </w:style>
  <w:style w:type="paragraph" w:customStyle="1" w:styleId="18C09046273548308C8243BED2B6BEAB">
    <w:name w:val="18C09046273548308C8243BED2B6BEAB"/>
    <w:rsid w:val="0029583A"/>
    <w:rPr>
      <w:lang w:val="en-US" w:eastAsia="en-US"/>
    </w:rPr>
  </w:style>
  <w:style w:type="paragraph" w:customStyle="1" w:styleId="3860C88BE00B4D2B8893CC12F90465AA">
    <w:name w:val="3860C88BE00B4D2B8893CC12F90465AA"/>
    <w:rsid w:val="0029583A"/>
    <w:rPr>
      <w:lang w:val="en-US" w:eastAsia="en-US"/>
    </w:rPr>
  </w:style>
  <w:style w:type="paragraph" w:customStyle="1" w:styleId="C301E210CA1A43D58E491CB08C483A73">
    <w:name w:val="C301E210CA1A43D58E491CB08C483A73"/>
    <w:rsid w:val="0029583A"/>
    <w:rPr>
      <w:lang w:val="en-US" w:eastAsia="en-US"/>
    </w:rPr>
  </w:style>
  <w:style w:type="paragraph" w:customStyle="1" w:styleId="7F41CCC7A85848B79EA12F8C9867AFE3">
    <w:name w:val="7F41CCC7A85848B79EA12F8C9867AFE3"/>
    <w:rsid w:val="0029583A"/>
    <w:rPr>
      <w:lang w:val="en-US" w:eastAsia="en-US"/>
    </w:rPr>
  </w:style>
  <w:style w:type="paragraph" w:customStyle="1" w:styleId="B70C35142A4A47D0AB9E4CE10314DEAF">
    <w:name w:val="B70C35142A4A47D0AB9E4CE10314DEAF"/>
    <w:rsid w:val="0029583A"/>
    <w:rPr>
      <w:lang w:val="en-US" w:eastAsia="en-US"/>
    </w:rPr>
  </w:style>
  <w:style w:type="paragraph" w:customStyle="1" w:styleId="1942AF9D6BC74EDCA38FBE418B292CE4">
    <w:name w:val="1942AF9D6BC74EDCA38FBE418B292CE4"/>
    <w:rsid w:val="0029583A"/>
    <w:rPr>
      <w:lang w:val="en-US" w:eastAsia="en-US"/>
    </w:rPr>
  </w:style>
  <w:style w:type="paragraph" w:customStyle="1" w:styleId="F64283986BB2441B8933D1378D7B5E1E">
    <w:name w:val="F64283986BB2441B8933D1378D7B5E1E"/>
    <w:rsid w:val="0029583A"/>
    <w:rPr>
      <w:lang w:val="en-US" w:eastAsia="en-US"/>
    </w:rPr>
  </w:style>
  <w:style w:type="paragraph" w:customStyle="1" w:styleId="3A780EC6952B4E4698F70C9CB35047AB">
    <w:name w:val="3A780EC6952B4E4698F70C9CB35047AB"/>
    <w:rsid w:val="0029583A"/>
    <w:rPr>
      <w:lang w:val="en-US" w:eastAsia="en-US"/>
    </w:rPr>
  </w:style>
  <w:style w:type="paragraph" w:customStyle="1" w:styleId="5D50772016F64BD1ADC3342E9C23966B">
    <w:name w:val="5D50772016F64BD1ADC3342E9C23966B"/>
    <w:rsid w:val="0029583A"/>
    <w:rPr>
      <w:lang w:val="en-US" w:eastAsia="en-US"/>
    </w:rPr>
  </w:style>
  <w:style w:type="paragraph" w:customStyle="1" w:styleId="86C086D012D4445280B46B559210EC4C">
    <w:name w:val="86C086D012D4445280B46B559210EC4C"/>
    <w:rsid w:val="0029583A"/>
    <w:rPr>
      <w:lang w:val="en-US" w:eastAsia="en-US"/>
    </w:rPr>
  </w:style>
  <w:style w:type="paragraph" w:customStyle="1" w:styleId="90C46713A8614B6B8F46164982C001BD">
    <w:name w:val="90C46713A8614B6B8F46164982C001BD"/>
    <w:rsid w:val="0029583A"/>
    <w:rPr>
      <w:lang w:val="en-US" w:eastAsia="en-US"/>
    </w:rPr>
  </w:style>
  <w:style w:type="paragraph" w:customStyle="1" w:styleId="952C0131DC884DE699503346E5D18A79">
    <w:name w:val="952C0131DC884DE699503346E5D18A79"/>
    <w:rsid w:val="0029583A"/>
    <w:rPr>
      <w:lang w:val="en-US" w:eastAsia="en-US"/>
    </w:rPr>
  </w:style>
  <w:style w:type="paragraph" w:customStyle="1" w:styleId="BB7B22D27D384E399DFDEA675F361B03">
    <w:name w:val="BB7B22D27D384E399DFDEA675F361B03"/>
    <w:rsid w:val="0029583A"/>
    <w:rPr>
      <w:lang w:val="en-US" w:eastAsia="en-US"/>
    </w:rPr>
  </w:style>
  <w:style w:type="paragraph" w:customStyle="1" w:styleId="B3E55707F4D849C0B70EDF3A07F55D8B">
    <w:name w:val="B3E55707F4D849C0B70EDF3A07F55D8B"/>
    <w:rsid w:val="0029583A"/>
    <w:rPr>
      <w:lang w:val="en-US" w:eastAsia="en-US"/>
    </w:rPr>
  </w:style>
  <w:style w:type="paragraph" w:customStyle="1" w:styleId="53955A344E0D4C14B3310E36069EA52F">
    <w:name w:val="53955A344E0D4C14B3310E36069EA52F"/>
    <w:rsid w:val="0029583A"/>
    <w:rPr>
      <w:lang w:val="en-US" w:eastAsia="en-US"/>
    </w:rPr>
  </w:style>
  <w:style w:type="paragraph" w:customStyle="1" w:styleId="4605C31D0F0F47A79234823213BE339E">
    <w:name w:val="4605C31D0F0F47A79234823213BE339E"/>
    <w:rsid w:val="0029583A"/>
    <w:rPr>
      <w:lang w:val="en-US" w:eastAsia="en-US"/>
    </w:rPr>
  </w:style>
  <w:style w:type="paragraph" w:customStyle="1" w:styleId="44A99A369E3E4F67BEA5B93B32EC57DF">
    <w:name w:val="44A99A369E3E4F67BEA5B93B32EC57DF"/>
    <w:rsid w:val="0029583A"/>
    <w:rPr>
      <w:lang w:val="en-US" w:eastAsia="en-US"/>
    </w:rPr>
  </w:style>
  <w:style w:type="paragraph" w:customStyle="1" w:styleId="39FEF648D53649C6A5B977F0DC172119">
    <w:name w:val="39FEF648D53649C6A5B977F0DC172119"/>
    <w:rsid w:val="0029583A"/>
    <w:rPr>
      <w:lang w:val="en-US" w:eastAsia="en-US"/>
    </w:rPr>
  </w:style>
  <w:style w:type="paragraph" w:customStyle="1" w:styleId="B11AE8594840440B94589C5A95EFE9C5">
    <w:name w:val="B11AE8594840440B94589C5A95EFE9C5"/>
    <w:rsid w:val="0029583A"/>
    <w:rPr>
      <w:lang w:val="en-US" w:eastAsia="en-US"/>
    </w:rPr>
  </w:style>
  <w:style w:type="paragraph" w:customStyle="1" w:styleId="6FABE184E1E94515AC1C08BD39431F4B">
    <w:name w:val="6FABE184E1E94515AC1C08BD39431F4B"/>
    <w:rsid w:val="0029583A"/>
    <w:rPr>
      <w:lang w:val="en-US" w:eastAsia="en-US"/>
    </w:rPr>
  </w:style>
  <w:style w:type="paragraph" w:customStyle="1" w:styleId="2DD184F0A0B64E1B9787FAAD6B0F51BF">
    <w:name w:val="2DD184F0A0B64E1B9787FAAD6B0F51BF"/>
    <w:rsid w:val="0029583A"/>
    <w:rPr>
      <w:lang w:val="en-US" w:eastAsia="en-US"/>
    </w:rPr>
  </w:style>
  <w:style w:type="paragraph" w:customStyle="1" w:styleId="119175A1DF014476BAA9A641F304D5EB">
    <w:name w:val="119175A1DF014476BAA9A641F304D5EB"/>
    <w:rsid w:val="0029583A"/>
    <w:rPr>
      <w:lang w:val="en-US" w:eastAsia="en-US"/>
    </w:rPr>
  </w:style>
  <w:style w:type="paragraph" w:customStyle="1" w:styleId="28C4ADFF0E374BED94446EBB85BF44C5">
    <w:name w:val="28C4ADFF0E374BED94446EBB85BF44C5"/>
    <w:rsid w:val="0029583A"/>
    <w:rPr>
      <w:lang w:val="en-US" w:eastAsia="en-US"/>
    </w:rPr>
  </w:style>
  <w:style w:type="paragraph" w:customStyle="1" w:styleId="96708512CBF14FC79FD2D719033CFBDB">
    <w:name w:val="96708512CBF14FC79FD2D719033CFBDB"/>
    <w:rsid w:val="0029583A"/>
    <w:rPr>
      <w:lang w:val="en-US" w:eastAsia="en-US"/>
    </w:rPr>
  </w:style>
  <w:style w:type="paragraph" w:customStyle="1" w:styleId="7D4D728E8526400FBA13B357A77DBCA2">
    <w:name w:val="7D4D728E8526400FBA13B357A77DBCA2"/>
    <w:rsid w:val="0029583A"/>
    <w:rPr>
      <w:lang w:val="en-US" w:eastAsia="en-US"/>
    </w:rPr>
  </w:style>
  <w:style w:type="paragraph" w:customStyle="1" w:styleId="9FC62D74DB2448369AA7705EF90D7915">
    <w:name w:val="9FC62D74DB2448369AA7705EF90D7915"/>
    <w:rsid w:val="0029583A"/>
    <w:rPr>
      <w:lang w:val="en-US" w:eastAsia="en-US"/>
    </w:rPr>
  </w:style>
  <w:style w:type="paragraph" w:customStyle="1" w:styleId="BDB5EB37C13C458EBBC4A5E163609AC4">
    <w:name w:val="BDB5EB37C13C458EBBC4A5E163609AC4"/>
    <w:rsid w:val="0029583A"/>
    <w:rPr>
      <w:lang w:val="en-US" w:eastAsia="en-US"/>
    </w:rPr>
  </w:style>
  <w:style w:type="paragraph" w:customStyle="1" w:styleId="C2868B754F7E481BBB68491481E7B7D7">
    <w:name w:val="C2868B754F7E481BBB68491481E7B7D7"/>
    <w:rsid w:val="0029583A"/>
    <w:rPr>
      <w:lang w:val="en-US" w:eastAsia="en-US"/>
    </w:rPr>
  </w:style>
  <w:style w:type="paragraph" w:customStyle="1" w:styleId="8C7582F5D76244E49E8093DF2E917BE9">
    <w:name w:val="8C7582F5D76244E49E8093DF2E917BE9"/>
    <w:rsid w:val="0029583A"/>
    <w:rPr>
      <w:lang w:val="en-US" w:eastAsia="en-US"/>
    </w:rPr>
  </w:style>
  <w:style w:type="paragraph" w:customStyle="1" w:styleId="9C4C7767A6EB42F48BD4E50B1E9AB2F0">
    <w:name w:val="9C4C7767A6EB42F48BD4E50B1E9AB2F0"/>
    <w:rsid w:val="0029583A"/>
    <w:rPr>
      <w:lang w:val="en-US" w:eastAsia="en-US"/>
    </w:rPr>
  </w:style>
  <w:style w:type="paragraph" w:customStyle="1" w:styleId="D582E1B5AE37477DABF1289F69ED8390">
    <w:name w:val="D582E1B5AE37477DABF1289F69ED8390"/>
    <w:rsid w:val="0029583A"/>
    <w:rPr>
      <w:lang w:val="en-US" w:eastAsia="en-US"/>
    </w:rPr>
  </w:style>
  <w:style w:type="paragraph" w:customStyle="1" w:styleId="B8F42F95BBCA4EAFBA2D6F77B700236B">
    <w:name w:val="B8F42F95BBCA4EAFBA2D6F77B700236B"/>
    <w:rsid w:val="0029583A"/>
    <w:rPr>
      <w:lang w:val="en-US" w:eastAsia="en-US"/>
    </w:rPr>
  </w:style>
  <w:style w:type="paragraph" w:customStyle="1" w:styleId="9BBF52C28AD747E39B73AF48FB896825">
    <w:name w:val="9BBF52C28AD747E39B73AF48FB896825"/>
    <w:rsid w:val="0029583A"/>
    <w:rPr>
      <w:lang w:val="en-US" w:eastAsia="en-US"/>
    </w:rPr>
  </w:style>
  <w:style w:type="paragraph" w:customStyle="1" w:styleId="1F32FF2B1AF14CCB93F6F5553CD8B244">
    <w:name w:val="1F32FF2B1AF14CCB93F6F5553CD8B244"/>
    <w:rsid w:val="0029583A"/>
    <w:rPr>
      <w:lang w:val="en-US" w:eastAsia="en-US"/>
    </w:rPr>
  </w:style>
  <w:style w:type="paragraph" w:customStyle="1" w:styleId="E90734A328F34995A7AFED4FF4FE9E0E">
    <w:name w:val="E90734A328F34995A7AFED4FF4FE9E0E"/>
    <w:rsid w:val="0029583A"/>
    <w:rPr>
      <w:lang w:val="en-US" w:eastAsia="en-US"/>
    </w:rPr>
  </w:style>
  <w:style w:type="paragraph" w:customStyle="1" w:styleId="0ADB647EB9E3447ABD096ED5FD5C867A">
    <w:name w:val="0ADB647EB9E3447ABD096ED5FD5C867A"/>
    <w:rsid w:val="0029583A"/>
    <w:rPr>
      <w:lang w:val="en-US" w:eastAsia="en-US"/>
    </w:rPr>
  </w:style>
  <w:style w:type="paragraph" w:customStyle="1" w:styleId="8C102115FE284E15AA96BBF003E93825">
    <w:name w:val="8C102115FE284E15AA96BBF003E93825"/>
    <w:rsid w:val="0029583A"/>
    <w:rPr>
      <w:lang w:val="en-US" w:eastAsia="en-US"/>
    </w:rPr>
  </w:style>
  <w:style w:type="paragraph" w:customStyle="1" w:styleId="F7C79714996A4B19A5BEE7D2E19EE187">
    <w:name w:val="F7C79714996A4B19A5BEE7D2E19EE187"/>
    <w:rsid w:val="0029583A"/>
    <w:rPr>
      <w:lang w:val="en-US" w:eastAsia="en-US"/>
    </w:rPr>
  </w:style>
  <w:style w:type="paragraph" w:customStyle="1" w:styleId="31AB5CA92E22442086014513F18FE070">
    <w:name w:val="31AB5CA92E22442086014513F18FE070"/>
    <w:rsid w:val="0029583A"/>
    <w:rPr>
      <w:lang w:val="en-US" w:eastAsia="en-US"/>
    </w:rPr>
  </w:style>
  <w:style w:type="paragraph" w:customStyle="1" w:styleId="90430B2B05FD45489082A28D36AE03BF">
    <w:name w:val="90430B2B05FD45489082A28D36AE03BF"/>
    <w:rsid w:val="0029583A"/>
    <w:rPr>
      <w:lang w:val="en-US" w:eastAsia="en-US"/>
    </w:rPr>
  </w:style>
  <w:style w:type="paragraph" w:customStyle="1" w:styleId="271FFCDC08B64D849E69265F7A0B770F">
    <w:name w:val="271FFCDC08B64D849E69265F7A0B770F"/>
    <w:rsid w:val="0029583A"/>
    <w:rPr>
      <w:lang w:val="en-US" w:eastAsia="en-US"/>
    </w:rPr>
  </w:style>
  <w:style w:type="paragraph" w:customStyle="1" w:styleId="6FE22B76791F472B93E43A60B719B7D1">
    <w:name w:val="6FE22B76791F472B93E43A60B719B7D1"/>
    <w:rsid w:val="0029583A"/>
    <w:rPr>
      <w:lang w:val="en-US" w:eastAsia="en-US"/>
    </w:rPr>
  </w:style>
  <w:style w:type="paragraph" w:customStyle="1" w:styleId="022CA8C226724031BA8C67313CF9055D">
    <w:name w:val="022CA8C226724031BA8C67313CF9055D"/>
    <w:rsid w:val="0029583A"/>
    <w:rPr>
      <w:lang w:val="en-US" w:eastAsia="en-US"/>
    </w:rPr>
  </w:style>
  <w:style w:type="paragraph" w:customStyle="1" w:styleId="098E0F4EE86646F899415BA1EB2BC550">
    <w:name w:val="098E0F4EE86646F899415BA1EB2BC550"/>
    <w:rsid w:val="0029583A"/>
    <w:rPr>
      <w:lang w:val="en-US" w:eastAsia="en-US"/>
    </w:rPr>
  </w:style>
  <w:style w:type="paragraph" w:customStyle="1" w:styleId="D37661B79C604A3493C9C5F6C85A1246">
    <w:name w:val="D37661B79C604A3493C9C5F6C85A1246"/>
    <w:rsid w:val="0029583A"/>
    <w:rPr>
      <w:lang w:val="en-US" w:eastAsia="en-US"/>
    </w:rPr>
  </w:style>
  <w:style w:type="paragraph" w:customStyle="1" w:styleId="A708E47EDE06491EA2485BA23F19A137">
    <w:name w:val="A708E47EDE06491EA2485BA23F19A137"/>
    <w:rsid w:val="0029583A"/>
    <w:rPr>
      <w:lang w:val="en-US" w:eastAsia="en-US"/>
    </w:rPr>
  </w:style>
  <w:style w:type="paragraph" w:customStyle="1" w:styleId="63AAF5B2F0EB45B88856EE06FF36A01D">
    <w:name w:val="63AAF5B2F0EB45B88856EE06FF36A01D"/>
    <w:rsid w:val="0029583A"/>
    <w:rPr>
      <w:lang w:val="en-US" w:eastAsia="en-US"/>
    </w:rPr>
  </w:style>
  <w:style w:type="paragraph" w:customStyle="1" w:styleId="3710F33E5B194CFA8CC5D68A8535FE97">
    <w:name w:val="3710F33E5B194CFA8CC5D68A8535FE97"/>
    <w:rsid w:val="0029583A"/>
    <w:rPr>
      <w:lang w:val="en-US" w:eastAsia="en-US"/>
    </w:rPr>
  </w:style>
  <w:style w:type="paragraph" w:customStyle="1" w:styleId="963004604F814234B3A82DCC507C1B5B">
    <w:name w:val="963004604F814234B3A82DCC507C1B5B"/>
    <w:rsid w:val="0029583A"/>
    <w:rPr>
      <w:lang w:val="en-US" w:eastAsia="en-US"/>
    </w:rPr>
  </w:style>
  <w:style w:type="paragraph" w:customStyle="1" w:styleId="BF2F0EF951814839BF9CBDF81EB0C482">
    <w:name w:val="BF2F0EF951814839BF9CBDF81EB0C482"/>
    <w:rsid w:val="0029583A"/>
    <w:rPr>
      <w:lang w:val="en-US" w:eastAsia="en-US"/>
    </w:rPr>
  </w:style>
  <w:style w:type="paragraph" w:customStyle="1" w:styleId="9E491A050A314E4FB27D68817393B9F8">
    <w:name w:val="9E491A050A314E4FB27D68817393B9F8"/>
    <w:rsid w:val="0029583A"/>
    <w:rPr>
      <w:lang w:val="en-US" w:eastAsia="en-US"/>
    </w:rPr>
  </w:style>
  <w:style w:type="paragraph" w:customStyle="1" w:styleId="1F620CACC27C411BBD14D013E7D78E1A">
    <w:name w:val="1F620CACC27C411BBD14D013E7D78E1A"/>
    <w:rsid w:val="0029583A"/>
    <w:rPr>
      <w:lang w:val="en-US" w:eastAsia="en-US"/>
    </w:rPr>
  </w:style>
  <w:style w:type="paragraph" w:customStyle="1" w:styleId="8041C6A007504E6BBC19921938E579A6">
    <w:name w:val="8041C6A007504E6BBC19921938E579A6"/>
    <w:rsid w:val="0029583A"/>
    <w:rPr>
      <w:lang w:val="en-US" w:eastAsia="en-US"/>
    </w:rPr>
  </w:style>
  <w:style w:type="paragraph" w:customStyle="1" w:styleId="8AF9845D0FDE44B785E565BDA9216B5A">
    <w:name w:val="8AF9845D0FDE44B785E565BDA9216B5A"/>
    <w:rsid w:val="0029583A"/>
    <w:rPr>
      <w:lang w:val="en-US" w:eastAsia="en-US"/>
    </w:rPr>
  </w:style>
  <w:style w:type="paragraph" w:customStyle="1" w:styleId="915E23B9C2804D7289320E61EE17BDB8">
    <w:name w:val="915E23B9C2804D7289320E61EE17BDB8"/>
    <w:rsid w:val="0029583A"/>
    <w:rPr>
      <w:lang w:val="en-US" w:eastAsia="en-US"/>
    </w:rPr>
  </w:style>
  <w:style w:type="paragraph" w:customStyle="1" w:styleId="B88674B844D14946A2868485D660E4FC">
    <w:name w:val="B88674B844D14946A2868485D660E4FC"/>
    <w:rsid w:val="0029583A"/>
    <w:rPr>
      <w:lang w:val="en-US" w:eastAsia="en-US"/>
    </w:rPr>
  </w:style>
  <w:style w:type="paragraph" w:customStyle="1" w:styleId="2C90096962D2410DA40F5437A22F2F65">
    <w:name w:val="2C90096962D2410DA40F5437A22F2F65"/>
    <w:rsid w:val="0029583A"/>
    <w:rPr>
      <w:lang w:val="en-US" w:eastAsia="en-US"/>
    </w:rPr>
  </w:style>
  <w:style w:type="paragraph" w:customStyle="1" w:styleId="D6E34256E4B74019957ECF3BEAC22BEA">
    <w:name w:val="D6E34256E4B74019957ECF3BEAC22BEA"/>
    <w:rsid w:val="0029583A"/>
    <w:rPr>
      <w:lang w:val="en-US" w:eastAsia="en-US"/>
    </w:rPr>
  </w:style>
  <w:style w:type="paragraph" w:customStyle="1" w:styleId="2AA0D1E91B314F6A878E6295103DA06A">
    <w:name w:val="2AA0D1E91B314F6A878E6295103DA06A"/>
    <w:rsid w:val="0029583A"/>
    <w:rPr>
      <w:lang w:val="en-US" w:eastAsia="en-US"/>
    </w:rPr>
  </w:style>
  <w:style w:type="paragraph" w:customStyle="1" w:styleId="07C3E602503040D39C5414E52F5C7614">
    <w:name w:val="07C3E602503040D39C5414E52F5C7614"/>
    <w:rsid w:val="0029583A"/>
    <w:rPr>
      <w:lang w:val="en-US" w:eastAsia="en-US"/>
    </w:rPr>
  </w:style>
  <w:style w:type="paragraph" w:customStyle="1" w:styleId="5E6A8DCBCB89418493389325CC972F57">
    <w:name w:val="5E6A8DCBCB89418493389325CC972F57"/>
    <w:rsid w:val="0029583A"/>
    <w:rPr>
      <w:lang w:val="en-US" w:eastAsia="en-US"/>
    </w:rPr>
  </w:style>
  <w:style w:type="paragraph" w:customStyle="1" w:styleId="2524715FA41A4A039CA2248359BC558F">
    <w:name w:val="2524715FA41A4A039CA2248359BC558F"/>
    <w:rsid w:val="0029583A"/>
    <w:rPr>
      <w:lang w:val="en-US" w:eastAsia="en-US"/>
    </w:rPr>
  </w:style>
  <w:style w:type="paragraph" w:customStyle="1" w:styleId="CB2E07771EF945BF958E9BDF50D73BC0">
    <w:name w:val="CB2E07771EF945BF958E9BDF50D73BC0"/>
    <w:rsid w:val="0029583A"/>
    <w:rPr>
      <w:lang w:val="en-US" w:eastAsia="en-US"/>
    </w:rPr>
  </w:style>
  <w:style w:type="paragraph" w:customStyle="1" w:styleId="D3961A4243384860AAE53F33AF11A0D2">
    <w:name w:val="D3961A4243384860AAE53F33AF11A0D2"/>
    <w:rsid w:val="0029583A"/>
    <w:rPr>
      <w:lang w:val="en-US" w:eastAsia="en-US"/>
    </w:rPr>
  </w:style>
  <w:style w:type="paragraph" w:customStyle="1" w:styleId="328637E36F21413EAA5B97A293EBC9E8">
    <w:name w:val="328637E36F21413EAA5B97A293EBC9E8"/>
    <w:rsid w:val="0029583A"/>
    <w:rPr>
      <w:lang w:val="en-US" w:eastAsia="en-US"/>
    </w:rPr>
  </w:style>
  <w:style w:type="paragraph" w:customStyle="1" w:styleId="461331FE3CFE419EB7714FBE7A304734">
    <w:name w:val="461331FE3CFE419EB7714FBE7A304734"/>
    <w:rsid w:val="0029583A"/>
    <w:rPr>
      <w:lang w:val="en-US" w:eastAsia="en-US"/>
    </w:rPr>
  </w:style>
  <w:style w:type="paragraph" w:customStyle="1" w:styleId="22930146AD6543C2B62422BB003E5A63">
    <w:name w:val="22930146AD6543C2B62422BB003E5A63"/>
    <w:rsid w:val="0029583A"/>
    <w:rPr>
      <w:lang w:val="en-US" w:eastAsia="en-US"/>
    </w:rPr>
  </w:style>
  <w:style w:type="paragraph" w:customStyle="1" w:styleId="3B7FC721E7AB41DBA081F7F317268B88">
    <w:name w:val="3B7FC721E7AB41DBA081F7F317268B88"/>
    <w:rsid w:val="0029583A"/>
    <w:rPr>
      <w:lang w:val="en-US" w:eastAsia="en-US"/>
    </w:rPr>
  </w:style>
  <w:style w:type="paragraph" w:customStyle="1" w:styleId="5E46E7EF59B241749C8A6F5E6C8D489C">
    <w:name w:val="5E46E7EF59B241749C8A6F5E6C8D489C"/>
    <w:rsid w:val="0029583A"/>
    <w:rPr>
      <w:lang w:val="en-US" w:eastAsia="en-US"/>
    </w:rPr>
  </w:style>
  <w:style w:type="paragraph" w:customStyle="1" w:styleId="15D0F149FAAA49C4A042205A47144F50">
    <w:name w:val="15D0F149FAAA49C4A042205A47144F50"/>
    <w:rsid w:val="0029583A"/>
    <w:rPr>
      <w:lang w:val="en-US" w:eastAsia="en-US"/>
    </w:rPr>
  </w:style>
  <w:style w:type="paragraph" w:customStyle="1" w:styleId="44EEAEBDEF5B42DF845773A98AD4A2BB">
    <w:name w:val="44EEAEBDEF5B42DF845773A98AD4A2BB"/>
    <w:rsid w:val="0029583A"/>
    <w:rPr>
      <w:lang w:val="en-US" w:eastAsia="en-US"/>
    </w:rPr>
  </w:style>
  <w:style w:type="paragraph" w:customStyle="1" w:styleId="D7A9ADA396364EED94406729202EB516">
    <w:name w:val="D7A9ADA396364EED94406729202EB516"/>
    <w:rsid w:val="0029583A"/>
    <w:rPr>
      <w:lang w:val="en-US" w:eastAsia="en-US"/>
    </w:rPr>
  </w:style>
  <w:style w:type="paragraph" w:customStyle="1" w:styleId="25757153643844149FE9A3ABAA6373F2">
    <w:name w:val="25757153643844149FE9A3ABAA6373F2"/>
    <w:rsid w:val="0029583A"/>
    <w:rPr>
      <w:lang w:val="en-US" w:eastAsia="en-US"/>
    </w:rPr>
  </w:style>
  <w:style w:type="paragraph" w:customStyle="1" w:styleId="A318AD6887514F27BB492B93806CF9B3">
    <w:name w:val="A318AD6887514F27BB492B93806CF9B3"/>
    <w:rsid w:val="0029583A"/>
    <w:rPr>
      <w:lang w:val="en-US" w:eastAsia="en-US"/>
    </w:rPr>
  </w:style>
  <w:style w:type="paragraph" w:customStyle="1" w:styleId="8183E7B69D6742B6954A00EBBA9F1879">
    <w:name w:val="8183E7B69D6742B6954A00EBBA9F1879"/>
    <w:rsid w:val="0029583A"/>
    <w:rPr>
      <w:lang w:val="en-US" w:eastAsia="en-US"/>
    </w:rPr>
  </w:style>
  <w:style w:type="paragraph" w:customStyle="1" w:styleId="61D9D4F85C854464A2BD39185E827235">
    <w:name w:val="61D9D4F85C854464A2BD39185E827235"/>
    <w:rsid w:val="0029583A"/>
    <w:rPr>
      <w:lang w:val="en-US" w:eastAsia="en-US"/>
    </w:rPr>
  </w:style>
  <w:style w:type="paragraph" w:customStyle="1" w:styleId="DEE2D7ABD6C243E78BD7B2B490FDEB3F">
    <w:name w:val="DEE2D7ABD6C243E78BD7B2B490FDEB3F"/>
    <w:rsid w:val="0029583A"/>
    <w:rPr>
      <w:lang w:val="en-US" w:eastAsia="en-US"/>
    </w:rPr>
  </w:style>
  <w:style w:type="paragraph" w:customStyle="1" w:styleId="7EBA4D1A8BE14517A9A3EEC865901EA8">
    <w:name w:val="7EBA4D1A8BE14517A9A3EEC865901EA8"/>
    <w:rsid w:val="0029583A"/>
    <w:rPr>
      <w:lang w:val="en-US" w:eastAsia="en-US"/>
    </w:rPr>
  </w:style>
  <w:style w:type="paragraph" w:customStyle="1" w:styleId="2769DEC3D14C4D2193C9B8F17C939A40">
    <w:name w:val="2769DEC3D14C4D2193C9B8F17C939A40"/>
    <w:rsid w:val="0029583A"/>
    <w:rPr>
      <w:lang w:val="en-US" w:eastAsia="en-US"/>
    </w:rPr>
  </w:style>
  <w:style w:type="paragraph" w:customStyle="1" w:styleId="C4A6D73B5FDF499DACA5F40E6BB8D173">
    <w:name w:val="C4A6D73B5FDF499DACA5F40E6BB8D173"/>
    <w:rsid w:val="0029583A"/>
    <w:rPr>
      <w:lang w:val="en-US" w:eastAsia="en-US"/>
    </w:rPr>
  </w:style>
  <w:style w:type="paragraph" w:customStyle="1" w:styleId="D86EBDF0F77C490F9B362DE79C086083">
    <w:name w:val="D86EBDF0F77C490F9B362DE79C086083"/>
    <w:rsid w:val="0029583A"/>
    <w:rPr>
      <w:lang w:val="en-US" w:eastAsia="en-US"/>
    </w:rPr>
  </w:style>
  <w:style w:type="paragraph" w:customStyle="1" w:styleId="03BF60BF390849C1BB337C39C932F330">
    <w:name w:val="03BF60BF390849C1BB337C39C932F330"/>
    <w:rsid w:val="0029583A"/>
    <w:rPr>
      <w:lang w:val="en-US" w:eastAsia="en-US"/>
    </w:rPr>
  </w:style>
  <w:style w:type="paragraph" w:customStyle="1" w:styleId="251555A6F418411086EA66453D24DDEE">
    <w:name w:val="251555A6F418411086EA66453D24DDEE"/>
    <w:rsid w:val="0029583A"/>
    <w:rPr>
      <w:lang w:val="en-US" w:eastAsia="en-US"/>
    </w:rPr>
  </w:style>
  <w:style w:type="paragraph" w:customStyle="1" w:styleId="8A0CD47B955544698CE7829C0BFA21B9">
    <w:name w:val="8A0CD47B955544698CE7829C0BFA21B9"/>
    <w:rsid w:val="0029583A"/>
    <w:rPr>
      <w:lang w:val="en-US" w:eastAsia="en-US"/>
    </w:rPr>
  </w:style>
  <w:style w:type="paragraph" w:customStyle="1" w:styleId="D402750395004186B0EA99905033E54D">
    <w:name w:val="D402750395004186B0EA99905033E54D"/>
    <w:rsid w:val="0029583A"/>
    <w:rPr>
      <w:lang w:val="en-US" w:eastAsia="en-US"/>
    </w:rPr>
  </w:style>
  <w:style w:type="paragraph" w:customStyle="1" w:styleId="CF644C02E9154CC5A4858BB550FBF68C">
    <w:name w:val="CF644C02E9154CC5A4858BB550FBF68C"/>
    <w:rsid w:val="0029583A"/>
    <w:rPr>
      <w:lang w:val="en-US" w:eastAsia="en-US"/>
    </w:rPr>
  </w:style>
  <w:style w:type="paragraph" w:customStyle="1" w:styleId="48DAF3AB0AE94C42BC489E38B44CFE79">
    <w:name w:val="48DAF3AB0AE94C42BC489E38B44CFE79"/>
    <w:rsid w:val="0029583A"/>
    <w:rPr>
      <w:lang w:val="en-US" w:eastAsia="en-US"/>
    </w:rPr>
  </w:style>
  <w:style w:type="paragraph" w:customStyle="1" w:styleId="C5FC8AE64AA14DD3ADEA1A8D0FFCA49E">
    <w:name w:val="C5FC8AE64AA14DD3ADEA1A8D0FFCA49E"/>
    <w:rsid w:val="0029583A"/>
    <w:rPr>
      <w:lang w:val="en-US" w:eastAsia="en-US"/>
    </w:rPr>
  </w:style>
  <w:style w:type="paragraph" w:customStyle="1" w:styleId="DA919E9345D14FFBB09E6FEA8AC0AD8E">
    <w:name w:val="DA919E9345D14FFBB09E6FEA8AC0AD8E"/>
    <w:rsid w:val="0029583A"/>
    <w:rPr>
      <w:lang w:val="en-US" w:eastAsia="en-US"/>
    </w:rPr>
  </w:style>
  <w:style w:type="paragraph" w:customStyle="1" w:styleId="DC7A53B5267449D8AB67B824E3B6A70E">
    <w:name w:val="DC7A53B5267449D8AB67B824E3B6A70E"/>
    <w:rsid w:val="0029583A"/>
    <w:rPr>
      <w:lang w:val="en-US" w:eastAsia="en-US"/>
    </w:rPr>
  </w:style>
  <w:style w:type="paragraph" w:customStyle="1" w:styleId="B4825FA54DFD495295F97179BD6EE6FB">
    <w:name w:val="B4825FA54DFD495295F97179BD6EE6FB"/>
    <w:rsid w:val="0029583A"/>
    <w:rPr>
      <w:lang w:val="en-US" w:eastAsia="en-US"/>
    </w:rPr>
  </w:style>
  <w:style w:type="paragraph" w:customStyle="1" w:styleId="5B4E8CA0F5F546968F4FFDF925003717">
    <w:name w:val="5B4E8CA0F5F546968F4FFDF925003717"/>
    <w:rsid w:val="0029583A"/>
    <w:rPr>
      <w:lang w:val="en-US" w:eastAsia="en-US"/>
    </w:rPr>
  </w:style>
  <w:style w:type="paragraph" w:customStyle="1" w:styleId="2CBEC0AFC59545239A530D1DC354B784">
    <w:name w:val="2CBEC0AFC59545239A530D1DC354B784"/>
    <w:rsid w:val="0029583A"/>
    <w:rPr>
      <w:lang w:val="en-US" w:eastAsia="en-US"/>
    </w:rPr>
  </w:style>
  <w:style w:type="paragraph" w:customStyle="1" w:styleId="68F6107F2D1647AEADB7D89965D0C0B6">
    <w:name w:val="68F6107F2D1647AEADB7D89965D0C0B6"/>
    <w:rsid w:val="0029583A"/>
    <w:rPr>
      <w:lang w:val="en-US" w:eastAsia="en-US"/>
    </w:rPr>
  </w:style>
  <w:style w:type="paragraph" w:customStyle="1" w:styleId="A8655AE7A8944189ACE985274CA058D1">
    <w:name w:val="A8655AE7A8944189ACE985274CA058D1"/>
    <w:rsid w:val="0029583A"/>
    <w:rPr>
      <w:lang w:val="en-US" w:eastAsia="en-US"/>
    </w:rPr>
  </w:style>
  <w:style w:type="paragraph" w:customStyle="1" w:styleId="A0DB98629DF541109E03783418C87D0E">
    <w:name w:val="A0DB98629DF541109E03783418C87D0E"/>
    <w:rsid w:val="0029583A"/>
    <w:rPr>
      <w:lang w:val="en-US" w:eastAsia="en-US"/>
    </w:rPr>
  </w:style>
  <w:style w:type="paragraph" w:customStyle="1" w:styleId="F8EC312786584909B003892D16CDF332">
    <w:name w:val="F8EC312786584909B003892D16CDF332"/>
    <w:rsid w:val="0029583A"/>
    <w:rPr>
      <w:lang w:val="en-US" w:eastAsia="en-US"/>
    </w:rPr>
  </w:style>
  <w:style w:type="paragraph" w:customStyle="1" w:styleId="9D804240A63E4F08AB9CF0127215D292">
    <w:name w:val="9D804240A63E4F08AB9CF0127215D292"/>
    <w:rsid w:val="0029583A"/>
    <w:rPr>
      <w:lang w:val="en-US" w:eastAsia="en-US"/>
    </w:rPr>
  </w:style>
  <w:style w:type="paragraph" w:customStyle="1" w:styleId="DDEC2EE244284325B735A1E444867F79">
    <w:name w:val="DDEC2EE244284325B735A1E444867F79"/>
    <w:rsid w:val="0029583A"/>
    <w:rPr>
      <w:lang w:val="en-US" w:eastAsia="en-US"/>
    </w:rPr>
  </w:style>
  <w:style w:type="paragraph" w:customStyle="1" w:styleId="D569FC2504E849A7B727B4FAF71E6002">
    <w:name w:val="D569FC2504E849A7B727B4FAF71E6002"/>
    <w:rsid w:val="0029583A"/>
    <w:rPr>
      <w:lang w:val="en-US" w:eastAsia="en-US"/>
    </w:rPr>
  </w:style>
  <w:style w:type="paragraph" w:customStyle="1" w:styleId="531EABA9140F4BB2A5C079E17CA22CF2">
    <w:name w:val="531EABA9140F4BB2A5C079E17CA22CF2"/>
    <w:rsid w:val="0029583A"/>
    <w:rPr>
      <w:lang w:val="en-US" w:eastAsia="en-US"/>
    </w:rPr>
  </w:style>
  <w:style w:type="paragraph" w:customStyle="1" w:styleId="104466D385564CABBAC7D739A8DF6DFC">
    <w:name w:val="104466D385564CABBAC7D739A8DF6DFC"/>
    <w:rsid w:val="0029583A"/>
    <w:rPr>
      <w:lang w:val="en-US" w:eastAsia="en-US"/>
    </w:rPr>
  </w:style>
  <w:style w:type="paragraph" w:customStyle="1" w:styleId="38C7BD0083C1438592B954DFE9355DE2">
    <w:name w:val="38C7BD0083C1438592B954DFE9355DE2"/>
    <w:rsid w:val="0029583A"/>
    <w:rPr>
      <w:lang w:val="en-US" w:eastAsia="en-US"/>
    </w:rPr>
  </w:style>
  <w:style w:type="paragraph" w:customStyle="1" w:styleId="85B9A25D10064A6CA1CEEB7E4AC93C0F">
    <w:name w:val="85B9A25D10064A6CA1CEEB7E4AC93C0F"/>
    <w:rsid w:val="0029583A"/>
    <w:rPr>
      <w:lang w:val="en-US" w:eastAsia="en-US"/>
    </w:rPr>
  </w:style>
  <w:style w:type="paragraph" w:customStyle="1" w:styleId="DD3AC89E4B4C4FFAABAD9431EFCB4BAA">
    <w:name w:val="DD3AC89E4B4C4FFAABAD9431EFCB4BAA"/>
    <w:rsid w:val="0029583A"/>
    <w:rPr>
      <w:lang w:val="en-US" w:eastAsia="en-US"/>
    </w:rPr>
  </w:style>
  <w:style w:type="paragraph" w:customStyle="1" w:styleId="F468462E97C9488FABBA66A084A278D3">
    <w:name w:val="F468462E97C9488FABBA66A084A278D3"/>
    <w:rsid w:val="0029583A"/>
    <w:rPr>
      <w:lang w:val="en-US" w:eastAsia="en-US"/>
    </w:rPr>
  </w:style>
  <w:style w:type="paragraph" w:customStyle="1" w:styleId="039E3411A23044C990228535BD5FE95D">
    <w:name w:val="039E3411A23044C990228535BD5FE95D"/>
    <w:rsid w:val="0029583A"/>
    <w:rPr>
      <w:lang w:val="en-US" w:eastAsia="en-US"/>
    </w:rPr>
  </w:style>
  <w:style w:type="paragraph" w:customStyle="1" w:styleId="A3DF292B0CE6411DABBAA51BFB4F8D30">
    <w:name w:val="A3DF292B0CE6411DABBAA51BFB4F8D30"/>
    <w:rsid w:val="0029583A"/>
    <w:rPr>
      <w:lang w:val="en-US" w:eastAsia="en-US"/>
    </w:rPr>
  </w:style>
  <w:style w:type="paragraph" w:customStyle="1" w:styleId="E61B58A4E01A493489DBAF843B5921C9">
    <w:name w:val="E61B58A4E01A493489DBAF843B5921C9"/>
    <w:rsid w:val="0029583A"/>
    <w:rPr>
      <w:lang w:val="en-US" w:eastAsia="en-US"/>
    </w:rPr>
  </w:style>
  <w:style w:type="paragraph" w:customStyle="1" w:styleId="443E8BB06F46465CB2C34BD90FE15D89">
    <w:name w:val="443E8BB06F46465CB2C34BD90FE15D89"/>
    <w:rsid w:val="0029583A"/>
    <w:rPr>
      <w:lang w:val="en-US" w:eastAsia="en-US"/>
    </w:rPr>
  </w:style>
  <w:style w:type="paragraph" w:customStyle="1" w:styleId="57A7FE38B02549DC912073CDAD334B15">
    <w:name w:val="57A7FE38B02549DC912073CDAD334B15"/>
    <w:rsid w:val="0029583A"/>
    <w:rPr>
      <w:lang w:val="en-US" w:eastAsia="en-US"/>
    </w:rPr>
  </w:style>
  <w:style w:type="paragraph" w:customStyle="1" w:styleId="8FD4616639A044FDA160FC6B5BCD4ABA">
    <w:name w:val="8FD4616639A044FDA160FC6B5BCD4ABA"/>
    <w:rsid w:val="0029583A"/>
    <w:rPr>
      <w:lang w:val="en-US" w:eastAsia="en-US"/>
    </w:rPr>
  </w:style>
  <w:style w:type="paragraph" w:customStyle="1" w:styleId="CC341D3A592B4E6EBED9580D7D645D5B">
    <w:name w:val="CC341D3A592B4E6EBED9580D7D645D5B"/>
    <w:rsid w:val="0029583A"/>
    <w:rPr>
      <w:lang w:val="en-US" w:eastAsia="en-US"/>
    </w:rPr>
  </w:style>
  <w:style w:type="paragraph" w:customStyle="1" w:styleId="43106D0E3E414C22B9C85ADFF3CDAD2A">
    <w:name w:val="43106D0E3E414C22B9C85ADFF3CDAD2A"/>
    <w:rsid w:val="0029583A"/>
    <w:rPr>
      <w:lang w:val="en-US" w:eastAsia="en-US"/>
    </w:rPr>
  </w:style>
  <w:style w:type="paragraph" w:customStyle="1" w:styleId="DDE98FDFD70341368F0CC15E6072DFF1">
    <w:name w:val="DDE98FDFD70341368F0CC15E6072DFF1"/>
    <w:rsid w:val="0029583A"/>
    <w:rPr>
      <w:lang w:val="en-US" w:eastAsia="en-US"/>
    </w:rPr>
  </w:style>
  <w:style w:type="paragraph" w:customStyle="1" w:styleId="D3758948815841088048900B86C0E941">
    <w:name w:val="D3758948815841088048900B86C0E941"/>
    <w:rsid w:val="0029583A"/>
    <w:rPr>
      <w:lang w:val="en-US" w:eastAsia="en-US"/>
    </w:rPr>
  </w:style>
  <w:style w:type="paragraph" w:customStyle="1" w:styleId="F6A823823E8748588AECBB748F088B3A">
    <w:name w:val="F6A823823E8748588AECBB748F088B3A"/>
    <w:rsid w:val="0029583A"/>
    <w:rPr>
      <w:lang w:val="en-US" w:eastAsia="en-US"/>
    </w:rPr>
  </w:style>
  <w:style w:type="paragraph" w:customStyle="1" w:styleId="564EF353765F4324BB289AD3E2AE819F">
    <w:name w:val="564EF353765F4324BB289AD3E2AE819F"/>
    <w:rsid w:val="0029583A"/>
    <w:rPr>
      <w:lang w:val="en-US" w:eastAsia="en-US"/>
    </w:rPr>
  </w:style>
  <w:style w:type="paragraph" w:customStyle="1" w:styleId="671707432E1E46618BF2E05548C41DCF">
    <w:name w:val="671707432E1E46618BF2E05548C41DCF"/>
    <w:rsid w:val="0029583A"/>
    <w:rPr>
      <w:lang w:val="en-US" w:eastAsia="en-US"/>
    </w:rPr>
  </w:style>
  <w:style w:type="paragraph" w:customStyle="1" w:styleId="17ADDED4BC52414683331D0408AB61C8">
    <w:name w:val="17ADDED4BC52414683331D0408AB61C8"/>
    <w:rsid w:val="0029583A"/>
    <w:rPr>
      <w:lang w:val="en-US" w:eastAsia="en-US"/>
    </w:rPr>
  </w:style>
  <w:style w:type="paragraph" w:customStyle="1" w:styleId="2578BA0935334586A5C6B069AFD781F8">
    <w:name w:val="2578BA0935334586A5C6B069AFD781F8"/>
    <w:rsid w:val="0029583A"/>
    <w:rPr>
      <w:lang w:val="en-US" w:eastAsia="en-US"/>
    </w:rPr>
  </w:style>
  <w:style w:type="paragraph" w:customStyle="1" w:styleId="F6C42CCF9F95485CAB34C554311BE192">
    <w:name w:val="F6C42CCF9F95485CAB34C554311BE192"/>
    <w:rsid w:val="0029583A"/>
    <w:rPr>
      <w:lang w:val="en-US" w:eastAsia="en-US"/>
    </w:rPr>
  </w:style>
  <w:style w:type="paragraph" w:customStyle="1" w:styleId="CCEF47E1D25B4D4982BE9FDAD7C1C94B">
    <w:name w:val="CCEF47E1D25B4D4982BE9FDAD7C1C94B"/>
    <w:rsid w:val="0029583A"/>
    <w:rPr>
      <w:lang w:val="en-US" w:eastAsia="en-US"/>
    </w:rPr>
  </w:style>
  <w:style w:type="paragraph" w:customStyle="1" w:styleId="99BFDCE892EA458EBF4734D65730D74B">
    <w:name w:val="99BFDCE892EA458EBF4734D65730D74B"/>
    <w:rsid w:val="0029583A"/>
    <w:rPr>
      <w:lang w:val="en-US" w:eastAsia="en-US"/>
    </w:rPr>
  </w:style>
  <w:style w:type="paragraph" w:customStyle="1" w:styleId="A33C6D39338C4E0BB19DF17047C5FFD3">
    <w:name w:val="A33C6D39338C4E0BB19DF17047C5FFD3"/>
    <w:rsid w:val="0029583A"/>
    <w:rPr>
      <w:lang w:val="en-US" w:eastAsia="en-US"/>
    </w:rPr>
  </w:style>
  <w:style w:type="paragraph" w:customStyle="1" w:styleId="9E055841A008499ABFDEE56CCACA1EC7">
    <w:name w:val="9E055841A008499ABFDEE56CCACA1EC7"/>
    <w:rsid w:val="0029583A"/>
    <w:rPr>
      <w:lang w:val="en-US" w:eastAsia="en-US"/>
    </w:rPr>
  </w:style>
  <w:style w:type="paragraph" w:customStyle="1" w:styleId="20BFE01EED8244E5BDBA4B6BE04393A5">
    <w:name w:val="20BFE01EED8244E5BDBA4B6BE04393A5"/>
    <w:rsid w:val="0029583A"/>
    <w:rPr>
      <w:lang w:val="en-US" w:eastAsia="en-US"/>
    </w:rPr>
  </w:style>
  <w:style w:type="paragraph" w:customStyle="1" w:styleId="29C938C5BD8D4B2D8C8BF0243842BEA3">
    <w:name w:val="29C938C5BD8D4B2D8C8BF0243842BEA3"/>
    <w:rsid w:val="0029583A"/>
    <w:rPr>
      <w:lang w:val="en-US" w:eastAsia="en-US"/>
    </w:rPr>
  </w:style>
  <w:style w:type="paragraph" w:customStyle="1" w:styleId="7E8C41FA78B84DD3B78B075C9F15A323">
    <w:name w:val="7E8C41FA78B84DD3B78B075C9F15A323"/>
    <w:rsid w:val="0029583A"/>
    <w:rPr>
      <w:lang w:val="en-US" w:eastAsia="en-US"/>
    </w:rPr>
  </w:style>
  <w:style w:type="paragraph" w:customStyle="1" w:styleId="57F1E1D88B7E448A8ABF5F5DFBFB2CD6">
    <w:name w:val="57F1E1D88B7E448A8ABF5F5DFBFB2CD6"/>
    <w:rsid w:val="0029583A"/>
    <w:rPr>
      <w:lang w:val="en-US" w:eastAsia="en-US"/>
    </w:rPr>
  </w:style>
  <w:style w:type="paragraph" w:customStyle="1" w:styleId="CEC7A0F00898465DB278B70450E06DFB">
    <w:name w:val="CEC7A0F00898465DB278B70450E06DFB"/>
    <w:rsid w:val="0029583A"/>
    <w:rPr>
      <w:lang w:val="en-US" w:eastAsia="en-US"/>
    </w:rPr>
  </w:style>
  <w:style w:type="paragraph" w:customStyle="1" w:styleId="15E8B8D3E11F4757B1B6B374DF4197AA">
    <w:name w:val="15E8B8D3E11F4757B1B6B374DF4197AA"/>
    <w:rsid w:val="0029583A"/>
    <w:rPr>
      <w:lang w:val="en-US" w:eastAsia="en-US"/>
    </w:rPr>
  </w:style>
  <w:style w:type="paragraph" w:customStyle="1" w:styleId="E82B3317E2C1466A84E3C80BC105122D">
    <w:name w:val="E82B3317E2C1466A84E3C80BC105122D"/>
    <w:rsid w:val="0029583A"/>
    <w:rPr>
      <w:lang w:val="en-US" w:eastAsia="en-US"/>
    </w:rPr>
  </w:style>
  <w:style w:type="paragraph" w:customStyle="1" w:styleId="66A5EB5490634DC482A5C4E62E54810D">
    <w:name w:val="66A5EB5490634DC482A5C4E62E54810D"/>
    <w:rsid w:val="0029583A"/>
    <w:rPr>
      <w:lang w:val="en-US" w:eastAsia="en-US"/>
    </w:rPr>
  </w:style>
  <w:style w:type="paragraph" w:customStyle="1" w:styleId="E7D6524D4B1545C3B37DA3C933D42179">
    <w:name w:val="E7D6524D4B1545C3B37DA3C933D42179"/>
    <w:rsid w:val="0029583A"/>
    <w:rPr>
      <w:lang w:val="en-US" w:eastAsia="en-US"/>
    </w:rPr>
  </w:style>
  <w:style w:type="paragraph" w:customStyle="1" w:styleId="587AC26E6CAC4995B904CB18ED290466">
    <w:name w:val="587AC26E6CAC4995B904CB18ED290466"/>
    <w:rsid w:val="0029583A"/>
    <w:rPr>
      <w:lang w:val="en-US" w:eastAsia="en-US"/>
    </w:rPr>
  </w:style>
  <w:style w:type="paragraph" w:customStyle="1" w:styleId="826B0633666C4C0288B10493C0525202">
    <w:name w:val="826B0633666C4C0288B10493C0525202"/>
    <w:rsid w:val="0029583A"/>
    <w:rPr>
      <w:lang w:val="en-US" w:eastAsia="en-US"/>
    </w:rPr>
  </w:style>
  <w:style w:type="paragraph" w:customStyle="1" w:styleId="DA7B133EDC1F4B43BCCA4D7E70CC15F8">
    <w:name w:val="DA7B133EDC1F4B43BCCA4D7E70CC15F8"/>
    <w:rsid w:val="0029583A"/>
    <w:rPr>
      <w:lang w:val="en-US" w:eastAsia="en-US"/>
    </w:rPr>
  </w:style>
  <w:style w:type="paragraph" w:customStyle="1" w:styleId="236FBAD256FA4F4382F22F596FD0AB69">
    <w:name w:val="236FBAD256FA4F4382F22F596FD0AB69"/>
    <w:rsid w:val="0029583A"/>
    <w:rPr>
      <w:lang w:val="en-US" w:eastAsia="en-US"/>
    </w:rPr>
  </w:style>
  <w:style w:type="paragraph" w:customStyle="1" w:styleId="DD9CB9F71F424BB28459AA94683DC864">
    <w:name w:val="DD9CB9F71F424BB28459AA94683DC864"/>
    <w:rsid w:val="0029583A"/>
    <w:rPr>
      <w:lang w:val="en-US" w:eastAsia="en-US"/>
    </w:rPr>
  </w:style>
  <w:style w:type="paragraph" w:customStyle="1" w:styleId="D6C92B3EF2A0471F99556B83B9A8E583">
    <w:name w:val="D6C92B3EF2A0471F99556B83B9A8E583"/>
    <w:rsid w:val="0029583A"/>
    <w:rPr>
      <w:lang w:val="en-US" w:eastAsia="en-US"/>
    </w:rPr>
  </w:style>
  <w:style w:type="paragraph" w:customStyle="1" w:styleId="EC5FB9845D2649CBBD78CDC538D9F26F">
    <w:name w:val="EC5FB9845D2649CBBD78CDC538D9F26F"/>
    <w:rsid w:val="0029583A"/>
    <w:rPr>
      <w:lang w:val="en-US" w:eastAsia="en-US"/>
    </w:rPr>
  </w:style>
  <w:style w:type="paragraph" w:customStyle="1" w:styleId="F97DF325D7A545D68B249B60536A9826">
    <w:name w:val="F97DF325D7A545D68B249B60536A9826"/>
    <w:rsid w:val="0029583A"/>
    <w:rPr>
      <w:lang w:val="en-US" w:eastAsia="en-US"/>
    </w:rPr>
  </w:style>
  <w:style w:type="paragraph" w:customStyle="1" w:styleId="4681DFB911A346DBA7F2F009AE3B3D29">
    <w:name w:val="4681DFB911A346DBA7F2F009AE3B3D29"/>
    <w:rsid w:val="0029583A"/>
    <w:rPr>
      <w:lang w:val="en-US" w:eastAsia="en-US"/>
    </w:rPr>
  </w:style>
  <w:style w:type="paragraph" w:customStyle="1" w:styleId="8F646E5CD3F94802954F7147A998977F">
    <w:name w:val="8F646E5CD3F94802954F7147A998977F"/>
    <w:rsid w:val="0029583A"/>
    <w:rPr>
      <w:lang w:val="en-US" w:eastAsia="en-US"/>
    </w:rPr>
  </w:style>
  <w:style w:type="paragraph" w:customStyle="1" w:styleId="C7FE4DDA4975447288BA3AA00BF269B9">
    <w:name w:val="C7FE4DDA4975447288BA3AA00BF269B9"/>
    <w:rsid w:val="0029583A"/>
    <w:rPr>
      <w:lang w:val="en-US" w:eastAsia="en-US"/>
    </w:rPr>
  </w:style>
  <w:style w:type="paragraph" w:customStyle="1" w:styleId="AFB956F3FD2C497CA89DB2E5353233AE">
    <w:name w:val="AFB956F3FD2C497CA89DB2E5353233AE"/>
    <w:rsid w:val="0029583A"/>
    <w:rPr>
      <w:lang w:val="en-US" w:eastAsia="en-US"/>
    </w:rPr>
  </w:style>
  <w:style w:type="paragraph" w:customStyle="1" w:styleId="44AC545C7B1A493BB2B81E59AC560728">
    <w:name w:val="44AC545C7B1A493BB2B81E59AC560728"/>
    <w:rsid w:val="0029583A"/>
    <w:rPr>
      <w:lang w:val="en-US" w:eastAsia="en-US"/>
    </w:rPr>
  </w:style>
  <w:style w:type="paragraph" w:customStyle="1" w:styleId="BCAB59B1CDC5469A8E67F91C8604410E">
    <w:name w:val="BCAB59B1CDC5469A8E67F91C8604410E"/>
    <w:rsid w:val="0029583A"/>
    <w:rPr>
      <w:lang w:val="en-US" w:eastAsia="en-US"/>
    </w:rPr>
  </w:style>
  <w:style w:type="paragraph" w:customStyle="1" w:styleId="86CC3A7CFA394F17923E2396FD3C4D25">
    <w:name w:val="86CC3A7CFA394F17923E2396FD3C4D25"/>
    <w:rsid w:val="0029583A"/>
    <w:rPr>
      <w:lang w:val="en-US" w:eastAsia="en-US"/>
    </w:rPr>
  </w:style>
  <w:style w:type="paragraph" w:customStyle="1" w:styleId="9B7A6CB60E1A40898264A1621134C90B">
    <w:name w:val="9B7A6CB60E1A40898264A1621134C90B"/>
    <w:rsid w:val="0029583A"/>
    <w:rPr>
      <w:lang w:val="en-US" w:eastAsia="en-US"/>
    </w:rPr>
  </w:style>
  <w:style w:type="paragraph" w:customStyle="1" w:styleId="C113E38C2D0D419DB52E3952199EAB36">
    <w:name w:val="C113E38C2D0D419DB52E3952199EAB36"/>
    <w:rsid w:val="0029583A"/>
    <w:rPr>
      <w:lang w:val="en-US" w:eastAsia="en-US"/>
    </w:rPr>
  </w:style>
  <w:style w:type="paragraph" w:customStyle="1" w:styleId="43965B4FE3154EB68D161A4085F2E156">
    <w:name w:val="43965B4FE3154EB68D161A4085F2E156"/>
    <w:rsid w:val="0029583A"/>
    <w:rPr>
      <w:lang w:val="en-US" w:eastAsia="en-US"/>
    </w:rPr>
  </w:style>
  <w:style w:type="paragraph" w:customStyle="1" w:styleId="E5937213654B463E9FFF3565E98E6500">
    <w:name w:val="E5937213654B463E9FFF3565E98E6500"/>
    <w:rsid w:val="0029583A"/>
    <w:rPr>
      <w:lang w:val="en-US" w:eastAsia="en-US"/>
    </w:rPr>
  </w:style>
  <w:style w:type="paragraph" w:customStyle="1" w:styleId="9F60CDE6A7984017BAFE196789093E72">
    <w:name w:val="9F60CDE6A7984017BAFE196789093E72"/>
    <w:rsid w:val="0029583A"/>
    <w:rPr>
      <w:lang w:val="en-US" w:eastAsia="en-US"/>
    </w:rPr>
  </w:style>
  <w:style w:type="paragraph" w:customStyle="1" w:styleId="C857A4D5DBFE40A1A90142FAC2EAC272">
    <w:name w:val="C857A4D5DBFE40A1A90142FAC2EAC272"/>
    <w:rsid w:val="0029583A"/>
    <w:rPr>
      <w:lang w:val="en-US" w:eastAsia="en-US"/>
    </w:rPr>
  </w:style>
  <w:style w:type="paragraph" w:customStyle="1" w:styleId="1CAD9989BAD24CB3BE4319D647912F7A">
    <w:name w:val="1CAD9989BAD24CB3BE4319D647912F7A"/>
    <w:rsid w:val="0029583A"/>
    <w:rPr>
      <w:lang w:val="en-US" w:eastAsia="en-US"/>
    </w:rPr>
  </w:style>
  <w:style w:type="paragraph" w:customStyle="1" w:styleId="2E0645447BE1468899A4049BBCC53480">
    <w:name w:val="2E0645447BE1468899A4049BBCC53480"/>
    <w:rsid w:val="0029583A"/>
    <w:rPr>
      <w:lang w:val="en-US" w:eastAsia="en-US"/>
    </w:rPr>
  </w:style>
  <w:style w:type="paragraph" w:customStyle="1" w:styleId="F9A6718DDDE9480185092301CDC637EB">
    <w:name w:val="F9A6718DDDE9480185092301CDC637EB"/>
    <w:rsid w:val="0029583A"/>
    <w:rPr>
      <w:lang w:val="en-US" w:eastAsia="en-US"/>
    </w:rPr>
  </w:style>
  <w:style w:type="paragraph" w:customStyle="1" w:styleId="3201D32500D34E08B2A1052C0EE3F51E">
    <w:name w:val="3201D32500D34E08B2A1052C0EE3F51E"/>
    <w:rsid w:val="0029583A"/>
    <w:rPr>
      <w:lang w:val="en-US" w:eastAsia="en-US"/>
    </w:rPr>
  </w:style>
  <w:style w:type="paragraph" w:customStyle="1" w:styleId="68F7D3BFA6B045FB9028D8B275B7DE4D">
    <w:name w:val="68F7D3BFA6B045FB9028D8B275B7DE4D"/>
    <w:rsid w:val="0029583A"/>
    <w:rPr>
      <w:lang w:val="en-US" w:eastAsia="en-US"/>
    </w:rPr>
  </w:style>
  <w:style w:type="paragraph" w:customStyle="1" w:styleId="172E285659B84864ACCA0448890FED03">
    <w:name w:val="172E285659B84864ACCA0448890FED03"/>
    <w:rsid w:val="0029583A"/>
    <w:rPr>
      <w:lang w:val="en-US" w:eastAsia="en-US"/>
    </w:rPr>
  </w:style>
  <w:style w:type="paragraph" w:customStyle="1" w:styleId="AFD337B17395445A8F2712771FDFDABB">
    <w:name w:val="AFD337B17395445A8F2712771FDFDABB"/>
    <w:rsid w:val="0029583A"/>
    <w:rPr>
      <w:lang w:val="en-US" w:eastAsia="en-US"/>
    </w:rPr>
  </w:style>
  <w:style w:type="paragraph" w:customStyle="1" w:styleId="3255B145EAEA45429EBFA28B87857456">
    <w:name w:val="3255B145EAEA45429EBFA28B87857456"/>
    <w:rsid w:val="0029583A"/>
    <w:rPr>
      <w:lang w:val="en-US" w:eastAsia="en-US"/>
    </w:rPr>
  </w:style>
  <w:style w:type="paragraph" w:customStyle="1" w:styleId="FD37C691103644FD9A81999360EA7BC0">
    <w:name w:val="FD37C691103644FD9A81999360EA7BC0"/>
    <w:rsid w:val="0029583A"/>
    <w:rPr>
      <w:lang w:val="en-US" w:eastAsia="en-US"/>
    </w:rPr>
  </w:style>
  <w:style w:type="paragraph" w:customStyle="1" w:styleId="E53FA6C34DF94BA7A1425D2CA3537574">
    <w:name w:val="E53FA6C34DF94BA7A1425D2CA3537574"/>
    <w:rsid w:val="0029583A"/>
    <w:rPr>
      <w:lang w:val="en-US" w:eastAsia="en-US"/>
    </w:rPr>
  </w:style>
  <w:style w:type="paragraph" w:customStyle="1" w:styleId="66B212A5C4AD4CB6B6D6ABBB3CE6B8E3">
    <w:name w:val="66B212A5C4AD4CB6B6D6ABBB3CE6B8E3"/>
    <w:rsid w:val="0029583A"/>
    <w:rPr>
      <w:lang w:val="en-US" w:eastAsia="en-US"/>
    </w:rPr>
  </w:style>
  <w:style w:type="paragraph" w:customStyle="1" w:styleId="27298A0D0C0A4248BD1BD52602F3C89E">
    <w:name w:val="27298A0D0C0A4248BD1BD52602F3C89E"/>
    <w:rsid w:val="0029583A"/>
    <w:rPr>
      <w:lang w:val="en-US" w:eastAsia="en-US"/>
    </w:rPr>
  </w:style>
  <w:style w:type="paragraph" w:customStyle="1" w:styleId="4DCBEDD2831A43509BDFCD17DA415F38">
    <w:name w:val="4DCBEDD2831A43509BDFCD17DA415F38"/>
    <w:rsid w:val="0029583A"/>
    <w:rPr>
      <w:lang w:val="en-US" w:eastAsia="en-US"/>
    </w:rPr>
  </w:style>
  <w:style w:type="paragraph" w:customStyle="1" w:styleId="E7E0AEC1BDB5450D8852BD49496FCF88">
    <w:name w:val="E7E0AEC1BDB5450D8852BD49496FCF88"/>
    <w:rsid w:val="0029583A"/>
    <w:rPr>
      <w:lang w:val="en-US" w:eastAsia="en-US"/>
    </w:rPr>
  </w:style>
  <w:style w:type="paragraph" w:customStyle="1" w:styleId="BE443B32244D42C0BC698577BC121760">
    <w:name w:val="BE443B32244D42C0BC698577BC121760"/>
    <w:rsid w:val="0029583A"/>
    <w:rPr>
      <w:lang w:val="en-US" w:eastAsia="en-US"/>
    </w:rPr>
  </w:style>
  <w:style w:type="paragraph" w:customStyle="1" w:styleId="1F406CD77DAB4571B07A6AD898C6FF0B">
    <w:name w:val="1F406CD77DAB4571B07A6AD898C6FF0B"/>
    <w:rsid w:val="0029583A"/>
    <w:rPr>
      <w:lang w:val="en-US" w:eastAsia="en-US"/>
    </w:rPr>
  </w:style>
  <w:style w:type="paragraph" w:customStyle="1" w:styleId="432DE14599F74DF78AD4AEABA53782E9">
    <w:name w:val="432DE14599F74DF78AD4AEABA53782E9"/>
    <w:rsid w:val="0029583A"/>
    <w:rPr>
      <w:lang w:val="en-US" w:eastAsia="en-US"/>
    </w:rPr>
  </w:style>
  <w:style w:type="paragraph" w:customStyle="1" w:styleId="CCE5EB1743914546B1A557CF98481F7C">
    <w:name w:val="CCE5EB1743914546B1A557CF98481F7C"/>
    <w:rsid w:val="0029583A"/>
    <w:rPr>
      <w:lang w:val="en-US" w:eastAsia="en-US"/>
    </w:rPr>
  </w:style>
  <w:style w:type="paragraph" w:customStyle="1" w:styleId="E2B574B01DC14A0CA371C18E69CEB399">
    <w:name w:val="E2B574B01DC14A0CA371C18E69CEB399"/>
    <w:rsid w:val="0029583A"/>
    <w:rPr>
      <w:lang w:val="en-US" w:eastAsia="en-US"/>
    </w:rPr>
  </w:style>
  <w:style w:type="paragraph" w:customStyle="1" w:styleId="382619A9DD00469F89DE70B3F4BC710D">
    <w:name w:val="382619A9DD00469F89DE70B3F4BC710D"/>
    <w:rsid w:val="0029583A"/>
    <w:rPr>
      <w:lang w:val="en-US" w:eastAsia="en-US"/>
    </w:rPr>
  </w:style>
  <w:style w:type="paragraph" w:customStyle="1" w:styleId="39899C01AF8B4F869991CD2F9FCC8F7E">
    <w:name w:val="39899C01AF8B4F869991CD2F9FCC8F7E"/>
    <w:rsid w:val="0029583A"/>
    <w:rPr>
      <w:lang w:val="en-US" w:eastAsia="en-US"/>
    </w:rPr>
  </w:style>
  <w:style w:type="paragraph" w:customStyle="1" w:styleId="1C94BD68BB1540CDA9938C995C7DDD2D">
    <w:name w:val="1C94BD68BB1540CDA9938C995C7DDD2D"/>
    <w:rsid w:val="0029583A"/>
    <w:rPr>
      <w:lang w:val="en-US" w:eastAsia="en-US"/>
    </w:rPr>
  </w:style>
  <w:style w:type="paragraph" w:customStyle="1" w:styleId="6F62FD71B98747739883CB778D2FC889">
    <w:name w:val="6F62FD71B98747739883CB778D2FC889"/>
    <w:rsid w:val="0029583A"/>
    <w:rPr>
      <w:lang w:val="en-US" w:eastAsia="en-US"/>
    </w:rPr>
  </w:style>
  <w:style w:type="paragraph" w:customStyle="1" w:styleId="25059099849D4EF698F0CA0350147B09">
    <w:name w:val="25059099849D4EF698F0CA0350147B09"/>
    <w:rsid w:val="0029583A"/>
    <w:rPr>
      <w:lang w:val="en-US" w:eastAsia="en-US"/>
    </w:rPr>
  </w:style>
  <w:style w:type="paragraph" w:customStyle="1" w:styleId="70C065C0061C4682A223B032BA4E6F46">
    <w:name w:val="70C065C0061C4682A223B032BA4E6F46"/>
    <w:rsid w:val="0029583A"/>
    <w:rPr>
      <w:lang w:val="en-US" w:eastAsia="en-US"/>
    </w:rPr>
  </w:style>
  <w:style w:type="paragraph" w:customStyle="1" w:styleId="95FF2A63D7F2489A887DD35FA7E9420D">
    <w:name w:val="95FF2A63D7F2489A887DD35FA7E9420D"/>
    <w:rsid w:val="0029583A"/>
    <w:rPr>
      <w:lang w:val="en-US" w:eastAsia="en-US"/>
    </w:rPr>
  </w:style>
  <w:style w:type="paragraph" w:customStyle="1" w:styleId="BECAB7B1AC15435C97FFD0C52B932D82">
    <w:name w:val="BECAB7B1AC15435C97FFD0C52B932D82"/>
    <w:rsid w:val="0029583A"/>
    <w:rPr>
      <w:lang w:val="en-US" w:eastAsia="en-US"/>
    </w:rPr>
  </w:style>
  <w:style w:type="paragraph" w:customStyle="1" w:styleId="50553D31B2D04666AAEA04FB0D9A5C07">
    <w:name w:val="50553D31B2D04666AAEA04FB0D9A5C07"/>
    <w:rsid w:val="0029583A"/>
    <w:rPr>
      <w:lang w:val="en-US" w:eastAsia="en-US"/>
    </w:rPr>
  </w:style>
  <w:style w:type="paragraph" w:customStyle="1" w:styleId="99C77E687BB544099467943C087D4257">
    <w:name w:val="99C77E687BB544099467943C087D4257"/>
    <w:rsid w:val="0029583A"/>
    <w:rPr>
      <w:lang w:val="en-US" w:eastAsia="en-US"/>
    </w:rPr>
  </w:style>
  <w:style w:type="paragraph" w:customStyle="1" w:styleId="FE77E0FFA55D47EA988A6CB1A2B0242D">
    <w:name w:val="FE77E0FFA55D47EA988A6CB1A2B0242D"/>
    <w:rsid w:val="0029583A"/>
    <w:rPr>
      <w:lang w:val="en-US" w:eastAsia="en-US"/>
    </w:rPr>
  </w:style>
  <w:style w:type="paragraph" w:customStyle="1" w:styleId="0C7DAEBA0BCD49F295663681454FA3CF">
    <w:name w:val="0C7DAEBA0BCD49F295663681454FA3CF"/>
    <w:rsid w:val="0029583A"/>
    <w:rPr>
      <w:lang w:val="en-US" w:eastAsia="en-US"/>
    </w:rPr>
  </w:style>
  <w:style w:type="paragraph" w:customStyle="1" w:styleId="7345B728863F44B69D9CEC5D2AD50262">
    <w:name w:val="7345B728863F44B69D9CEC5D2AD50262"/>
    <w:rsid w:val="0029583A"/>
    <w:rPr>
      <w:lang w:val="en-US" w:eastAsia="en-US"/>
    </w:rPr>
  </w:style>
  <w:style w:type="paragraph" w:customStyle="1" w:styleId="CF4F1C7D664848DD8B57EDA9DA263593">
    <w:name w:val="CF4F1C7D664848DD8B57EDA9DA263593"/>
    <w:rsid w:val="0029583A"/>
    <w:rPr>
      <w:lang w:val="en-US" w:eastAsia="en-US"/>
    </w:rPr>
  </w:style>
  <w:style w:type="paragraph" w:customStyle="1" w:styleId="26EB71DC5B3E43E081A7AA7574060103">
    <w:name w:val="26EB71DC5B3E43E081A7AA7574060103"/>
    <w:rsid w:val="0029583A"/>
    <w:rPr>
      <w:lang w:val="en-US" w:eastAsia="en-US"/>
    </w:rPr>
  </w:style>
  <w:style w:type="paragraph" w:customStyle="1" w:styleId="8A8460A3F51A4D91B934FD65F22AF139">
    <w:name w:val="8A8460A3F51A4D91B934FD65F22AF139"/>
    <w:rsid w:val="0029583A"/>
    <w:rPr>
      <w:lang w:val="en-US" w:eastAsia="en-US"/>
    </w:rPr>
  </w:style>
  <w:style w:type="paragraph" w:customStyle="1" w:styleId="614F29D593D447028AD40935C558D5F2">
    <w:name w:val="614F29D593D447028AD40935C558D5F2"/>
    <w:rsid w:val="0029583A"/>
    <w:rPr>
      <w:lang w:val="en-US" w:eastAsia="en-US"/>
    </w:rPr>
  </w:style>
  <w:style w:type="paragraph" w:customStyle="1" w:styleId="69277E98C6BA47DFB1F9E4BC648878A6">
    <w:name w:val="69277E98C6BA47DFB1F9E4BC648878A6"/>
    <w:rsid w:val="0029583A"/>
    <w:rPr>
      <w:lang w:val="en-US" w:eastAsia="en-US"/>
    </w:rPr>
  </w:style>
  <w:style w:type="paragraph" w:customStyle="1" w:styleId="D507952B57154C218C2F5A5BCC3D6717">
    <w:name w:val="D507952B57154C218C2F5A5BCC3D6717"/>
    <w:rsid w:val="0029583A"/>
    <w:rPr>
      <w:lang w:val="en-US" w:eastAsia="en-US"/>
    </w:rPr>
  </w:style>
  <w:style w:type="paragraph" w:customStyle="1" w:styleId="12DFCC52AF7F4BD6B2A3733168201F54">
    <w:name w:val="12DFCC52AF7F4BD6B2A3733168201F54"/>
    <w:rsid w:val="0029583A"/>
    <w:rPr>
      <w:lang w:val="en-US" w:eastAsia="en-US"/>
    </w:rPr>
  </w:style>
  <w:style w:type="paragraph" w:customStyle="1" w:styleId="9E66111F16684F91BA320C9C85D1FBCC">
    <w:name w:val="9E66111F16684F91BA320C9C85D1FBCC"/>
    <w:rsid w:val="0029583A"/>
    <w:rPr>
      <w:lang w:val="en-US" w:eastAsia="en-US"/>
    </w:rPr>
  </w:style>
  <w:style w:type="paragraph" w:customStyle="1" w:styleId="39F9AC3524B74471B78899B5C6E781E4">
    <w:name w:val="39F9AC3524B74471B78899B5C6E781E4"/>
    <w:rsid w:val="0029583A"/>
    <w:rPr>
      <w:lang w:val="en-US" w:eastAsia="en-US"/>
    </w:rPr>
  </w:style>
  <w:style w:type="paragraph" w:customStyle="1" w:styleId="F16323F6E0F84F6989DF8DA99326A4F6">
    <w:name w:val="F16323F6E0F84F6989DF8DA99326A4F6"/>
    <w:rsid w:val="0029583A"/>
    <w:rPr>
      <w:lang w:val="en-US" w:eastAsia="en-US"/>
    </w:rPr>
  </w:style>
  <w:style w:type="paragraph" w:customStyle="1" w:styleId="C7893A3AEBE24C35A54E3C6B80FAC77F">
    <w:name w:val="C7893A3AEBE24C35A54E3C6B80FAC77F"/>
    <w:rsid w:val="0029583A"/>
    <w:rPr>
      <w:lang w:val="en-US" w:eastAsia="en-US"/>
    </w:rPr>
  </w:style>
  <w:style w:type="paragraph" w:customStyle="1" w:styleId="DE9175C748E14591AEAF6643A2448FE5">
    <w:name w:val="DE9175C748E14591AEAF6643A2448FE5"/>
    <w:rsid w:val="0029583A"/>
    <w:rPr>
      <w:lang w:val="en-US" w:eastAsia="en-US"/>
    </w:rPr>
  </w:style>
  <w:style w:type="paragraph" w:customStyle="1" w:styleId="FE0E2056B68B4210A90699F655E1FAB0">
    <w:name w:val="FE0E2056B68B4210A90699F655E1FAB0"/>
    <w:rsid w:val="0029583A"/>
    <w:rPr>
      <w:lang w:val="en-US" w:eastAsia="en-US"/>
    </w:rPr>
  </w:style>
  <w:style w:type="paragraph" w:customStyle="1" w:styleId="B175E9541B1B454D8A73378C727331B7">
    <w:name w:val="B175E9541B1B454D8A73378C727331B7"/>
    <w:rsid w:val="0029583A"/>
    <w:rPr>
      <w:lang w:val="en-US" w:eastAsia="en-US"/>
    </w:rPr>
  </w:style>
  <w:style w:type="paragraph" w:customStyle="1" w:styleId="C5989D4885904AB9BDD4797A7BB8E749">
    <w:name w:val="C5989D4885904AB9BDD4797A7BB8E749"/>
    <w:rsid w:val="0029583A"/>
    <w:rPr>
      <w:lang w:val="en-US" w:eastAsia="en-US"/>
    </w:rPr>
  </w:style>
  <w:style w:type="paragraph" w:customStyle="1" w:styleId="58ED3BE5A15B45F3BAFD039BE166C8F2">
    <w:name w:val="58ED3BE5A15B45F3BAFD039BE166C8F2"/>
    <w:rsid w:val="0029583A"/>
    <w:rPr>
      <w:lang w:val="en-US" w:eastAsia="en-US"/>
    </w:rPr>
  </w:style>
  <w:style w:type="paragraph" w:customStyle="1" w:styleId="7DA2BB7B29594F0E836A5912F21D1FC5">
    <w:name w:val="7DA2BB7B29594F0E836A5912F21D1FC5"/>
    <w:rsid w:val="0029583A"/>
    <w:rPr>
      <w:lang w:val="en-US" w:eastAsia="en-US"/>
    </w:rPr>
  </w:style>
  <w:style w:type="paragraph" w:customStyle="1" w:styleId="0D2DB776F4DB4258BAFE637D550D5909">
    <w:name w:val="0D2DB776F4DB4258BAFE637D550D5909"/>
    <w:rsid w:val="0029583A"/>
    <w:rPr>
      <w:lang w:val="en-US" w:eastAsia="en-US"/>
    </w:rPr>
  </w:style>
  <w:style w:type="paragraph" w:customStyle="1" w:styleId="4CC36EBCFF184260A44588926AFF8C95">
    <w:name w:val="4CC36EBCFF184260A44588926AFF8C95"/>
    <w:rsid w:val="0029583A"/>
    <w:rPr>
      <w:lang w:val="en-US" w:eastAsia="en-US"/>
    </w:rPr>
  </w:style>
  <w:style w:type="paragraph" w:customStyle="1" w:styleId="C38F6DFCBA17409C86C45993C087C077">
    <w:name w:val="C38F6DFCBA17409C86C45993C087C077"/>
    <w:rsid w:val="0029583A"/>
    <w:rPr>
      <w:lang w:val="en-US" w:eastAsia="en-US"/>
    </w:rPr>
  </w:style>
  <w:style w:type="paragraph" w:customStyle="1" w:styleId="A108AF021DA2461A9FF6290187B11A48">
    <w:name w:val="A108AF021DA2461A9FF6290187B11A48"/>
    <w:rsid w:val="0029583A"/>
    <w:rPr>
      <w:lang w:val="en-US" w:eastAsia="en-US"/>
    </w:rPr>
  </w:style>
  <w:style w:type="paragraph" w:customStyle="1" w:styleId="2F10B7B16A7A4C1E97C6F0619D122238">
    <w:name w:val="2F10B7B16A7A4C1E97C6F0619D122238"/>
    <w:rsid w:val="0029583A"/>
    <w:rPr>
      <w:lang w:val="en-US" w:eastAsia="en-US"/>
    </w:rPr>
  </w:style>
  <w:style w:type="paragraph" w:customStyle="1" w:styleId="A83541DF2D40492CBE116366F96A6CE4">
    <w:name w:val="A83541DF2D40492CBE116366F96A6CE4"/>
    <w:rsid w:val="0029583A"/>
    <w:rPr>
      <w:lang w:val="en-US" w:eastAsia="en-US"/>
    </w:rPr>
  </w:style>
  <w:style w:type="paragraph" w:customStyle="1" w:styleId="A05573124AC94DF18F23ECD896F2A215">
    <w:name w:val="A05573124AC94DF18F23ECD896F2A215"/>
    <w:rsid w:val="0029583A"/>
    <w:rPr>
      <w:lang w:val="en-US" w:eastAsia="en-US"/>
    </w:rPr>
  </w:style>
  <w:style w:type="paragraph" w:customStyle="1" w:styleId="7CBF5ADCB59D41A9BCE4FCE981D82A7E">
    <w:name w:val="7CBF5ADCB59D41A9BCE4FCE981D82A7E"/>
    <w:rsid w:val="0029583A"/>
    <w:rPr>
      <w:lang w:val="en-US" w:eastAsia="en-US"/>
    </w:rPr>
  </w:style>
  <w:style w:type="paragraph" w:customStyle="1" w:styleId="DB7BBAF84B84441C957ECE0A051CB770">
    <w:name w:val="DB7BBAF84B84441C957ECE0A051CB770"/>
    <w:rsid w:val="0029583A"/>
    <w:rPr>
      <w:lang w:val="en-US" w:eastAsia="en-US"/>
    </w:rPr>
  </w:style>
  <w:style w:type="paragraph" w:customStyle="1" w:styleId="9C6BB1986BE54855A0D35147AB549147">
    <w:name w:val="9C6BB1986BE54855A0D35147AB549147"/>
    <w:rsid w:val="0029583A"/>
    <w:rPr>
      <w:lang w:val="en-US" w:eastAsia="en-US"/>
    </w:rPr>
  </w:style>
  <w:style w:type="paragraph" w:customStyle="1" w:styleId="BE71271E04B742C188237ECCD7457D5F">
    <w:name w:val="BE71271E04B742C188237ECCD7457D5F"/>
    <w:rsid w:val="0029583A"/>
    <w:rPr>
      <w:lang w:val="en-US" w:eastAsia="en-US"/>
    </w:rPr>
  </w:style>
  <w:style w:type="paragraph" w:customStyle="1" w:styleId="07D4F70252F04E66BBF9E886A32D289D">
    <w:name w:val="07D4F70252F04E66BBF9E886A32D289D"/>
    <w:rsid w:val="0029583A"/>
    <w:rPr>
      <w:lang w:val="en-US" w:eastAsia="en-US"/>
    </w:rPr>
  </w:style>
  <w:style w:type="paragraph" w:customStyle="1" w:styleId="4AC57B86DA164B2988933C4B6D49151C">
    <w:name w:val="4AC57B86DA164B2988933C4B6D49151C"/>
    <w:rsid w:val="0029583A"/>
    <w:rPr>
      <w:lang w:val="en-US" w:eastAsia="en-US"/>
    </w:rPr>
  </w:style>
  <w:style w:type="paragraph" w:customStyle="1" w:styleId="41A3A6AFE2694CC19CAF8FC686291823">
    <w:name w:val="41A3A6AFE2694CC19CAF8FC686291823"/>
    <w:rsid w:val="0029583A"/>
    <w:rPr>
      <w:lang w:val="en-US" w:eastAsia="en-US"/>
    </w:rPr>
  </w:style>
  <w:style w:type="paragraph" w:customStyle="1" w:styleId="07F4D1D899DA4323BFFB56E0CA52B0EE">
    <w:name w:val="07F4D1D899DA4323BFFB56E0CA52B0EE"/>
    <w:rsid w:val="0029583A"/>
    <w:rPr>
      <w:lang w:val="en-US" w:eastAsia="en-US"/>
    </w:rPr>
  </w:style>
  <w:style w:type="paragraph" w:customStyle="1" w:styleId="F8C77DE16A594250BBD95C5B74DBF21A">
    <w:name w:val="F8C77DE16A594250BBD95C5B74DBF21A"/>
    <w:rsid w:val="0029583A"/>
    <w:rPr>
      <w:lang w:val="en-US" w:eastAsia="en-US"/>
    </w:rPr>
  </w:style>
  <w:style w:type="paragraph" w:customStyle="1" w:styleId="8E285D49ED174563A2E4C913A78E763A">
    <w:name w:val="8E285D49ED174563A2E4C913A78E763A"/>
    <w:rsid w:val="0029583A"/>
    <w:rPr>
      <w:lang w:val="en-US" w:eastAsia="en-US"/>
    </w:rPr>
  </w:style>
  <w:style w:type="paragraph" w:customStyle="1" w:styleId="FCCCA6B568494BABB51D4AED0405B948">
    <w:name w:val="FCCCA6B568494BABB51D4AED0405B948"/>
    <w:rsid w:val="0029583A"/>
    <w:rPr>
      <w:lang w:val="en-US" w:eastAsia="en-US"/>
    </w:rPr>
  </w:style>
  <w:style w:type="paragraph" w:customStyle="1" w:styleId="BCEF97B5721543E6A111F9972C102970">
    <w:name w:val="BCEF97B5721543E6A111F9972C102970"/>
    <w:rsid w:val="0029583A"/>
    <w:rPr>
      <w:lang w:val="en-US" w:eastAsia="en-US"/>
    </w:rPr>
  </w:style>
  <w:style w:type="paragraph" w:customStyle="1" w:styleId="B7389B31961148BEB650D6DC364DB500">
    <w:name w:val="B7389B31961148BEB650D6DC364DB500"/>
    <w:rsid w:val="0029583A"/>
    <w:rPr>
      <w:lang w:val="en-US" w:eastAsia="en-US"/>
    </w:rPr>
  </w:style>
  <w:style w:type="paragraph" w:customStyle="1" w:styleId="9CBA31E1788E4046B4E6DA741798067A">
    <w:name w:val="9CBA31E1788E4046B4E6DA741798067A"/>
    <w:rsid w:val="0029583A"/>
    <w:rPr>
      <w:lang w:val="en-US" w:eastAsia="en-US"/>
    </w:rPr>
  </w:style>
  <w:style w:type="paragraph" w:customStyle="1" w:styleId="F2CE5711D0FC4AB2A1DFF225411EA639">
    <w:name w:val="F2CE5711D0FC4AB2A1DFF225411EA639"/>
    <w:rsid w:val="0029583A"/>
    <w:rPr>
      <w:lang w:val="en-US" w:eastAsia="en-US"/>
    </w:rPr>
  </w:style>
  <w:style w:type="paragraph" w:customStyle="1" w:styleId="1C87C4AE036442689832B0A7BE8DFEDA">
    <w:name w:val="1C87C4AE036442689832B0A7BE8DFEDA"/>
    <w:rsid w:val="0029583A"/>
    <w:rPr>
      <w:lang w:val="en-US" w:eastAsia="en-US"/>
    </w:rPr>
  </w:style>
  <w:style w:type="paragraph" w:customStyle="1" w:styleId="3CCAFE4D1AFA447C88421E40E8B8D3CF">
    <w:name w:val="3CCAFE4D1AFA447C88421E40E8B8D3CF"/>
    <w:rsid w:val="0029583A"/>
    <w:rPr>
      <w:lang w:val="en-US" w:eastAsia="en-US"/>
    </w:rPr>
  </w:style>
  <w:style w:type="paragraph" w:customStyle="1" w:styleId="15FDD59D6F9F4F25BCB6AA55F4C0CEA0">
    <w:name w:val="15FDD59D6F9F4F25BCB6AA55F4C0CEA0"/>
    <w:rsid w:val="0029583A"/>
    <w:rPr>
      <w:lang w:val="en-US" w:eastAsia="en-US"/>
    </w:rPr>
  </w:style>
  <w:style w:type="paragraph" w:customStyle="1" w:styleId="3365218BD31F47568EE10E03B5DF394B">
    <w:name w:val="3365218BD31F47568EE10E03B5DF394B"/>
    <w:rsid w:val="0029583A"/>
    <w:rPr>
      <w:lang w:val="en-US" w:eastAsia="en-US"/>
    </w:rPr>
  </w:style>
  <w:style w:type="paragraph" w:customStyle="1" w:styleId="D29EC393CA874B53BDA501E28A8B2F7A">
    <w:name w:val="D29EC393CA874B53BDA501E28A8B2F7A"/>
    <w:rsid w:val="0029583A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ANEQXYWM5PSU-8-1705</_dlc_DocId>
    <_dlc_DocIdUrl xmlns="52ebaa95-055a-40f0-9bd5-856e088a933c">
      <Url>http://de-moss-002/_layouts/DocIdRedir.aspx?ID=ANEQXYWM5PSU-8-1705</Url>
      <Description>ANEQXYWM5PSU-8-1705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C3ACE37-5BB8-455C-A055-29E76C758345}"/>
</file>

<file path=customXml/itemProps2.xml><?xml version="1.0" encoding="utf-8"?>
<ds:datastoreItem xmlns:ds="http://schemas.openxmlformats.org/officeDocument/2006/customXml" ds:itemID="{DCE4C84A-4348-4E39-B78B-A460D4E74E7A}"/>
</file>

<file path=customXml/itemProps3.xml><?xml version="1.0" encoding="utf-8"?>
<ds:datastoreItem xmlns:ds="http://schemas.openxmlformats.org/officeDocument/2006/customXml" ds:itemID="{BE1148BB-088C-4720-BCD6-8A3D58CD67CC}"/>
</file>

<file path=customXml/itemProps4.xml><?xml version="1.0" encoding="utf-8"?>
<ds:datastoreItem xmlns:ds="http://schemas.openxmlformats.org/officeDocument/2006/customXml" ds:itemID="{F7C4C4FF-43AA-4C9A-86D8-D94881CA6FF9}"/>
</file>

<file path=customXml/itemProps5.xml><?xml version="1.0" encoding="utf-8"?>
<ds:datastoreItem xmlns:ds="http://schemas.openxmlformats.org/officeDocument/2006/customXml" ds:itemID="{B1EFEFA0-A90C-41D0-B0F8-76FF2975C0C1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42</TotalTime>
  <Pages>13</Pages>
  <Words>4506</Words>
  <Characters>24789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GAVIOTA</cp:lastModifiedBy>
  <cp:revision>8</cp:revision>
  <cp:lastPrinted>2014-12-11T22:38:00Z</cp:lastPrinted>
  <dcterms:created xsi:type="dcterms:W3CDTF">2014-12-14T16:30:00Z</dcterms:created>
  <dcterms:modified xsi:type="dcterms:W3CDTF">2015-01-25T21:44:00Z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d9f41752-d32a-4415-9db3-b3be75b73bb2</vt:lpwstr>
  </property>
</Properties>
</file>